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BB55F" w14:textId="77777777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STANBANK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C49C5E5" w14:textId="7CFDC4F3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Conishead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Priory.</w:t>
      </w:r>
      <w:r w:rsidR="00FC59BB">
        <w:rPr>
          <w:rFonts w:ascii="Times New Roman" w:hAnsi="Times New Roman" w:cs="Times New Roman"/>
          <w:sz w:val="24"/>
          <w:szCs w:val="24"/>
        </w:rPr>
        <w:t xml:space="preserve"> From Kendal.</w:t>
      </w:r>
    </w:p>
    <w:p w14:paraId="5539A780" w14:textId="77777777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BB404" w14:textId="2E798C46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14705" w14:textId="77777777" w:rsidR="00FC59BB" w:rsidRDefault="00FC59BB" w:rsidP="00FC59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Holy Trinity, York,</w:t>
      </w:r>
    </w:p>
    <w:p w14:paraId="044E4ABC" w14:textId="77777777" w:rsidR="00FC59BB" w:rsidRPr="00911497" w:rsidRDefault="00FC59BB" w:rsidP="00FC59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080725C9" w14:textId="6270FE54" w:rsidR="00FC59BB" w:rsidRPr="00FC59BB" w:rsidRDefault="00FC59BB" w:rsidP="008F24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627AEF60" w14:textId="77777777" w:rsidR="00C74151" w:rsidRDefault="00C74151" w:rsidP="00C7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213E2C0A" w14:textId="77777777" w:rsidR="00C74151" w:rsidRDefault="00C74151" w:rsidP="00C7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22437BC" w14:textId="692C4044" w:rsidR="00C74151" w:rsidRDefault="00C74151" w:rsidP="00C7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4A95C11D" w14:textId="77777777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6E1E5032" w14:textId="77777777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1BF78620" w14:textId="3A57708C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</w:t>
      </w:r>
      <w:r w:rsidR="00C74151">
        <w:rPr>
          <w:rFonts w:ascii="Times New Roman" w:hAnsi="Times New Roman" w:cs="Times New Roman"/>
          <w:sz w:val="24"/>
          <w:szCs w:val="24"/>
        </w:rPr>
        <w:t>ibid.</w:t>
      </w:r>
      <w:r w:rsidRPr="00C17D89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1F2E80B8" w14:textId="77777777" w:rsidR="00C74151" w:rsidRDefault="00C74151" w:rsidP="00C7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560CD4C8" w14:textId="77777777" w:rsidR="00C74151" w:rsidRDefault="00C74151" w:rsidP="00C7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54BD080" w14:textId="3302887D" w:rsidR="00C74151" w:rsidRDefault="00C74151" w:rsidP="00C7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p.100)</w:t>
      </w:r>
    </w:p>
    <w:p w14:paraId="479E4E4B" w14:textId="77777777" w:rsidR="00C74151" w:rsidRDefault="00C74151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26707" w14:textId="6A4E31C1" w:rsidR="008F241C" w:rsidRDefault="008F241C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A837DD" w14:textId="2D88192F" w:rsidR="00C74151" w:rsidRPr="003572CF" w:rsidRDefault="00C74151" w:rsidP="008F24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October 2021</w:t>
      </w:r>
    </w:p>
    <w:p w14:paraId="088CDDA4" w14:textId="04A7380F" w:rsidR="00BA00AB" w:rsidRPr="008F241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F24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21394" w14:textId="77777777" w:rsidR="007A2DB9" w:rsidRDefault="007A2DB9" w:rsidP="009139A6">
      <w:r>
        <w:separator/>
      </w:r>
    </w:p>
  </w:endnote>
  <w:endnote w:type="continuationSeparator" w:id="0">
    <w:p w14:paraId="2BEF5052" w14:textId="77777777" w:rsidR="007A2DB9" w:rsidRDefault="007A2D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84A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381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95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C7F04" w14:textId="77777777" w:rsidR="007A2DB9" w:rsidRDefault="007A2DB9" w:rsidP="009139A6">
      <w:r>
        <w:separator/>
      </w:r>
    </w:p>
  </w:footnote>
  <w:footnote w:type="continuationSeparator" w:id="0">
    <w:p w14:paraId="54DE5818" w14:textId="77777777" w:rsidR="007A2DB9" w:rsidRDefault="007A2D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713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EBD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ED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1C"/>
    <w:rsid w:val="0001534E"/>
    <w:rsid w:val="000666E0"/>
    <w:rsid w:val="002510B7"/>
    <w:rsid w:val="005C130B"/>
    <w:rsid w:val="007A2DB9"/>
    <w:rsid w:val="00826F5C"/>
    <w:rsid w:val="008F241C"/>
    <w:rsid w:val="009139A6"/>
    <w:rsid w:val="009448BB"/>
    <w:rsid w:val="00A3176C"/>
    <w:rsid w:val="00BA00AB"/>
    <w:rsid w:val="00C74151"/>
    <w:rsid w:val="00EB3209"/>
    <w:rsid w:val="00F5287F"/>
    <w:rsid w:val="00FC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72FAC"/>
  <w15:chartTrackingRefBased/>
  <w15:docId w15:val="{7DBCE9A2-9053-4F8E-952A-41BC8C8B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2021-03-16T22:24:00Z</dcterms:created>
  <dcterms:modified xsi:type="dcterms:W3CDTF">2021-10-04T09:23:00Z</dcterms:modified>
</cp:coreProperties>
</file>