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6F8" w:rsidRDefault="003E16F8" w:rsidP="003E16F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STANARDE (</w:t>
      </w:r>
      <w:proofErr w:type="gramStart"/>
      <w:r>
        <w:rPr>
          <w:u w:val="single"/>
        </w:rPr>
        <w:t>STONARD)</w:t>
      </w:r>
      <w:r>
        <w:t xml:space="preserve">   </w:t>
      </w:r>
      <w:proofErr w:type="gramEnd"/>
      <w:r>
        <w:t xml:space="preserve">   (fl.1508)</w:t>
      </w:r>
    </w:p>
    <w:p w:rsidR="003E16F8" w:rsidRDefault="003E16F8" w:rsidP="003E16F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Preston near </w:t>
      </w:r>
      <w:proofErr w:type="spellStart"/>
      <w:r>
        <w:t>Wingham</w:t>
      </w:r>
      <w:proofErr w:type="spellEnd"/>
      <w:r>
        <w:t>, Kent.</w:t>
      </w:r>
    </w:p>
    <w:p w:rsidR="003E16F8" w:rsidRDefault="003E16F8" w:rsidP="003E16F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E16F8" w:rsidRDefault="003E16F8" w:rsidP="003E16F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E16F8" w:rsidRDefault="003E16F8" w:rsidP="003E16F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1508</w:t>
      </w:r>
      <w:r>
        <w:tab/>
        <w:t>He made his Will.  (Plomer p.454)</w:t>
      </w:r>
    </w:p>
    <w:p w:rsidR="003E16F8" w:rsidRDefault="003E16F8" w:rsidP="003E16F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E16F8" w:rsidRDefault="003E16F8" w:rsidP="003E16F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E16F8" w:rsidRDefault="003E16F8" w:rsidP="003E16F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5 June 2017</w:t>
      </w:r>
    </w:p>
    <w:p w:rsidR="006B2F86" w:rsidRPr="00E71FC3" w:rsidRDefault="003E16F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6F8" w:rsidRDefault="003E16F8" w:rsidP="00E71FC3">
      <w:pPr>
        <w:spacing w:after="0" w:line="240" w:lineRule="auto"/>
      </w:pPr>
      <w:r>
        <w:separator/>
      </w:r>
    </w:p>
  </w:endnote>
  <w:endnote w:type="continuationSeparator" w:id="0">
    <w:p w:rsidR="003E16F8" w:rsidRDefault="003E16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6F8" w:rsidRDefault="003E16F8" w:rsidP="00E71FC3">
      <w:pPr>
        <w:spacing w:after="0" w:line="240" w:lineRule="auto"/>
      </w:pPr>
      <w:r>
        <w:separator/>
      </w:r>
    </w:p>
  </w:footnote>
  <w:footnote w:type="continuationSeparator" w:id="0">
    <w:p w:rsidR="003E16F8" w:rsidRDefault="003E16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6F8"/>
    <w:rsid w:val="001A7C09"/>
    <w:rsid w:val="003E16F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823897-92A1-4F5A-94B2-5861CD8B4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2017-06-09T15:11:00Z</dcterms:created>
  <dcterms:modified xsi:type="dcterms:W3CDTF">2017-06-09T15:13:00Z</dcterms:modified>
</cp:coreProperties>
</file>