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CCF57" w14:textId="77777777" w:rsidR="00B74245" w:rsidRDefault="00B74245" w:rsidP="00B74245">
      <w:pPr>
        <w:pStyle w:val="NoSpacing"/>
      </w:pPr>
      <w:r>
        <w:rPr>
          <w:u w:val="single"/>
        </w:rPr>
        <w:t>John STAMPYN</w:t>
      </w:r>
      <w:r>
        <w:t xml:space="preserve">         (fl.1460)</w:t>
      </w:r>
    </w:p>
    <w:p w14:paraId="32EB18EB" w14:textId="77777777" w:rsidR="00B74245" w:rsidRDefault="00B74245" w:rsidP="00B74245">
      <w:pPr>
        <w:pStyle w:val="NoSpacing"/>
      </w:pPr>
      <w:r>
        <w:t>of Fincham, Norfolk. Husbandman.</w:t>
      </w:r>
    </w:p>
    <w:p w14:paraId="0027C0D3" w14:textId="77777777" w:rsidR="00B74245" w:rsidRDefault="00B74245" w:rsidP="00B74245">
      <w:pPr>
        <w:pStyle w:val="NoSpacing"/>
      </w:pPr>
    </w:p>
    <w:p w14:paraId="101CFCC7" w14:textId="77777777" w:rsidR="00B74245" w:rsidRDefault="00B74245" w:rsidP="00B74245">
      <w:pPr>
        <w:pStyle w:val="NoSpacing"/>
      </w:pPr>
    </w:p>
    <w:p w14:paraId="431A1285" w14:textId="77777777" w:rsidR="00B74245" w:rsidRDefault="00B74245" w:rsidP="00B74245">
      <w:pPr>
        <w:pStyle w:val="NoSpacing"/>
      </w:pPr>
      <w:r>
        <w:tab/>
        <w:t>1460</w:t>
      </w:r>
      <w:r>
        <w:tab/>
        <w:t>Thomas Grys(q.v.) brought a plaint of trespass against him and many others.</w:t>
      </w:r>
    </w:p>
    <w:p w14:paraId="5A455150" w14:textId="77777777" w:rsidR="00B74245" w:rsidRDefault="00B74245" w:rsidP="00B74245">
      <w:pPr>
        <w:pStyle w:val="NoSpacing"/>
      </w:pPr>
      <w:r>
        <w:tab/>
      </w:r>
      <w: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0C53AA">
          <w:rPr>
            <w:rStyle w:val="Hyperlink"/>
            <w:rFonts w:cs="Times New Roman"/>
            <w:szCs w:val="24"/>
            <w:lang w:val="en-GB"/>
          </w:rPr>
          <w:t>https://waalt.uh.edu/index.php/KB27/795</w:t>
        </w:r>
      </w:hyperlink>
      <w:r>
        <w:t xml:space="preserve"> )</w:t>
      </w:r>
    </w:p>
    <w:p w14:paraId="304D43AE" w14:textId="77777777" w:rsidR="00B74245" w:rsidRDefault="00B74245" w:rsidP="00B74245">
      <w:pPr>
        <w:pStyle w:val="NoSpacing"/>
      </w:pPr>
    </w:p>
    <w:p w14:paraId="1F2A26FB" w14:textId="77777777" w:rsidR="00B74245" w:rsidRDefault="00B74245" w:rsidP="00B74245">
      <w:pPr>
        <w:pStyle w:val="NoSpacing"/>
      </w:pPr>
    </w:p>
    <w:p w14:paraId="2F262A93" w14:textId="77777777" w:rsidR="00B74245" w:rsidRDefault="00B74245" w:rsidP="00B74245">
      <w:pPr>
        <w:pStyle w:val="NoSpacing"/>
      </w:pPr>
      <w:r>
        <w:t>2 December 2025</w:t>
      </w:r>
    </w:p>
    <w:p w14:paraId="62A0E20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1CF8C" w14:textId="77777777" w:rsidR="00B74245" w:rsidRDefault="00B74245" w:rsidP="00086E2C">
      <w:pPr>
        <w:spacing w:after="0" w:line="240" w:lineRule="auto"/>
      </w:pPr>
      <w:r>
        <w:separator/>
      </w:r>
    </w:p>
  </w:endnote>
  <w:endnote w:type="continuationSeparator" w:id="0">
    <w:p w14:paraId="36872223" w14:textId="77777777" w:rsidR="00B74245" w:rsidRDefault="00B7424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C3C7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C637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95C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D7E87" w14:textId="77777777" w:rsidR="00B74245" w:rsidRDefault="00B74245" w:rsidP="00086E2C">
      <w:pPr>
        <w:spacing w:after="0" w:line="240" w:lineRule="auto"/>
      </w:pPr>
      <w:r>
        <w:separator/>
      </w:r>
    </w:p>
  </w:footnote>
  <w:footnote w:type="continuationSeparator" w:id="0">
    <w:p w14:paraId="39B037C2" w14:textId="77777777" w:rsidR="00B74245" w:rsidRDefault="00B7424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C0B0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45BF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1015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245"/>
    <w:rsid w:val="00086E2C"/>
    <w:rsid w:val="000A2E7A"/>
    <w:rsid w:val="002244B7"/>
    <w:rsid w:val="00314D94"/>
    <w:rsid w:val="00617568"/>
    <w:rsid w:val="006E68FA"/>
    <w:rsid w:val="00B74245"/>
    <w:rsid w:val="00CB580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09EA2"/>
  <w15:chartTrackingRefBased/>
  <w15:docId w15:val="{C113AD26-8A4E-4B54-BD10-49227244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7424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7424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31</Words>
  <Characters>237</Characters>
  <Application>Microsoft Office Word</Application>
  <DocSecurity>0</DocSecurity>
  <Lines>8</Lines>
  <Paragraphs>6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2025-12-07T00:11:00Z</dcterms:created>
  <dcterms:modified xsi:type="dcterms:W3CDTF">2025-12-07T00:11:00Z</dcterms:modified>
</cp:coreProperties>
</file>