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D5F" w:rsidRDefault="00A31D5F" w:rsidP="00A31D5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STAMPFORD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A31D5F" w:rsidRDefault="00A31D5F" w:rsidP="00A31D5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Ash, Dorset.</w:t>
      </w:r>
    </w:p>
    <w:p w:rsidR="00A31D5F" w:rsidRDefault="00A31D5F" w:rsidP="00A31D5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31D5F" w:rsidRDefault="00A31D5F" w:rsidP="00A31D5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31D5F" w:rsidRDefault="00A31D5F" w:rsidP="00A31D5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 and Sir John </w:t>
      </w:r>
      <w:proofErr w:type="spellStart"/>
      <w:r>
        <w:rPr>
          <w:rStyle w:val="Hyperlink"/>
          <w:color w:val="auto"/>
          <w:u w:val="none"/>
        </w:rPr>
        <w:t>Popham</w:t>
      </w:r>
      <w:proofErr w:type="spellEnd"/>
      <w:r>
        <w:rPr>
          <w:rStyle w:val="Hyperlink"/>
          <w:color w:val="auto"/>
          <w:u w:val="none"/>
        </w:rPr>
        <w:t>(q.v.) made a plaint of debt against William</w:t>
      </w:r>
    </w:p>
    <w:p w:rsidR="00A31D5F" w:rsidRDefault="00A31D5F" w:rsidP="00A31D5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Marchall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Blanford</w:t>
      </w:r>
      <w:proofErr w:type="spellEnd"/>
      <w:r>
        <w:rPr>
          <w:rStyle w:val="Hyperlink"/>
          <w:color w:val="auto"/>
          <w:u w:val="none"/>
        </w:rPr>
        <w:t xml:space="preserve"> </w:t>
      </w:r>
      <w:proofErr w:type="spellStart"/>
      <w:proofErr w:type="gramStart"/>
      <w:r>
        <w:rPr>
          <w:rStyle w:val="Hyperlink"/>
          <w:color w:val="auto"/>
          <w:u w:val="none"/>
        </w:rPr>
        <w:t>St.Mary</w:t>
      </w:r>
      <w:proofErr w:type="spellEnd"/>
      <w:proofErr w:type="gramEnd"/>
      <w:r>
        <w:rPr>
          <w:rStyle w:val="Hyperlink"/>
          <w:color w:val="auto"/>
          <w:u w:val="none"/>
        </w:rPr>
        <w:t>(q.v.).</w:t>
      </w:r>
    </w:p>
    <w:p w:rsidR="00A31D5F" w:rsidRDefault="00A31D5F" w:rsidP="00A31D5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31D5F" w:rsidRDefault="00A31D5F" w:rsidP="00A31D5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31D5F" w:rsidRDefault="00A31D5F" w:rsidP="00A31D5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31D5F" w:rsidRDefault="00A31D5F" w:rsidP="00A31D5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August 2016</w:t>
      </w:r>
    </w:p>
    <w:p w:rsidR="006B2F86" w:rsidRPr="00E71FC3" w:rsidRDefault="00A31D5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D5F" w:rsidRDefault="00A31D5F" w:rsidP="00E71FC3">
      <w:pPr>
        <w:spacing w:after="0" w:line="240" w:lineRule="auto"/>
      </w:pPr>
      <w:r>
        <w:separator/>
      </w:r>
    </w:p>
  </w:endnote>
  <w:endnote w:type="continuationSeparator" w:id="0">
    <w:p w:rsidR="00A31D5F" w:rsidRDefault="00A31D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D5F" w:rsidRDefault="00A31D5F" w:rsidP="00E71FC3">
      <w:pPr>
        <w:spacing w:after="0" w:line="240" w:lineRule="auto"/>
      </w:pPr>
      <w:r>
        <w:separator/>
      </w:r>
    </w:p>
  </w:footnote>
  <w:footnote w:type="continuationSeparator" w:id="0">
    <w:p w:rsidR="00A31D5F" w:rsidRDefault="00A31D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D5F"/>
    <w:rsid w:val="001A7C09"/>
    <w:rsid w:val="00577BD5"/>
    <w:rsid w:val="00656CBA"/>
    <w:rsid w:val="006A1F77"/>
    <w:rsid w:val="00733BE7"/>
    <w:rsid w:val="00A31D5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B4DEC4-9D28-4656-A16F-B8C3774F8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31D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2017-03-14T20:05:00Z</dcterms:created>
  <dcterms:modified xsi:type="dcterms:W3CDTF">2017-03-14T20:06:00Z</dcterms:modified>
</cp:coreProperties>
</file>