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2D86C" w14:textId="631D4350" w:rsidR="00BA00AB" w:rsidRDefault="00B471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STAMPET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fl.1449-50)</w:t>
      </w:r>
    </w:p>
    <w:p w14:paraId="74AC517D" w14:textId="487D98EA" w:rsidR="00B471D5" w:rsidRDefault="00B471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15602ED7" w14:textId="25F19BD0" w:rsidR="00B471D5" w:rsidRDefault="00B471D5" w:rsidP="009139A6">
      <w:pPr>
        <w:pStyle w:val="NoSpacing"/>
        <w:rPr>
          <w:rFonts w:cs="Times New Roman"/>
          <w:szCs w:val="24"/>
        </w:rPr>
      </w:pPr>
    </w:p>
    <w:p w14:paraId="40F34CC2" w14:textId="50D49248" w:rsidR="00B471D5" w:rsidRDefault="00B471D5" w:rsidP="009139A6">
      <w:pPr>
        <w:pStyle w:val="NoSpacing"/>
        <w:rPr>
          <w:rFonts w:cs="Times New Roman"/>
          <w:szCs w:val="24"/>
        </w:rPr>
      </w:pPr>
    </w:p>
    <w:p w14:paraId="6CB3F7BE" w14:textId="058A8D1A" w:rsidR="00B471D5" w:rsidRDefault="00B471D5" w:rsidP="00B471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1449-50</w:t>
      </w:r>
      <w:r>
        <w:rPr>
          <w:rFonts w:cs="Times New Roman"/>
          <w:szCs w:val="24"/>
        </w:rPr>
        <w:tab/>
        <w:t>He was a tenant of the Cutlers’ Company in Cutlers’ Hall.</w:t>
      </w:r>
    </w:p>
    <w:p w14:paraId="4F3434AD" w14:textId="24210B0D" w:rsidR="00B471D5" w:rsidRDefault="00B471D5" w:rsidP="00B471D5">
      <w:pPr>
        <w:pStyle w:val="NoSpacing"/>
        <w:ind w:left="1440"/>
        <w:rPr>
          <w:rFonts w:eastAsia="Times New Roman" w:cs="Times New Roman"/>
          <w:szCs w:val="24"/>
        </w:rPr>
      </w:pPr>
      <w:r w:rsidRPr="00FB7785"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 w:rsidRPr="00FB7785">
        <w:rPr>
          <w:rFonts w:eastAsia="Times New Roman" w:cs="Times New Roman"/>
          <w:szCs w:val="24"/>
        </w:rPr>
        <w:t>vol.I</w:t>
      </w:r>
      <w:proofErr w:type="spellEnd"/>
      <w:proofErr w:type="gramEnd"/>
      <w:r w:rsidRPr="00FB7785">
        <w:rPr>
          <w:rFonts w:eastAsia="Times New Roman" w:cs="Times New Roman"/>
          <w:szCs w:val="24"/>
        </w:rPr>
        <w:t xml:space="preserve"> published by the Cutlers’ Company 1916 p.</w:t>
      </w:r>
      <w:r>
        <w:rPr>
          <w:rFonts w:eastAsia="Times New Roman" w:cs="Times New Roman"/>
          <w:szCs w:val="24"/>
        </w:rPr>
        <w:t>167</w:t>
      </w:r>
      <w:r w:rsidRPr="00FB7785">
        <w:rPr>
          <w:rFonts w:eastAsia="Times New Roman" w:cs="Times New Roman"/>
          <w:szCs w:val="24"/>
        </w:rPr>
        <w:t>)</w:t>
      </w:r>
    </w:p>
    <w:p w14:paraId="20D5A60B" w14:textId="77777777" w:rsidR="00B471D5" w:rsidRDefault="00B471D5" w:rsidP="00B471D5">
      <w:pPr>
        <w:pStyle w:val="NoSpacing"/>
        <w:rPr>
          <w:rFonts w:eastAsia="Times New Roman" w:cs="Times New Roman"/>
          <w:szCs w:val="24"/>
        </w:rPr>
      </w:pPr>
    </w:p>
    <w:p w14:paraId="3F4FBBA1" w14:textId="77777777" w:rsidR="00B471D5" w:rsidRDefault="00B471D5" w:rsidP="00B471D5">
      <w:pPr>
        <w:pStyle w:val="NoSpacing"/>
        <w:rPr>
          <w:rFonts w:eastAsia="Times New Roman" w:cs="Times New Roman"/>
          <w:szCs w:val="24"/>
        </w:rPr>
      </w:pPr>
    </w:p>
    <w:p w14:paraId="70DDDBD6" w14:textId="77777777" w:rsidR="00B471D5" w:rsidRPr="0067146A" w:rsidRDefault="00B471D5" w:rsidP="00B471D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5 December 2022</w:t>
      </w:r>
    </w:p>
    <w:p w14:paraId="55D50883" w14:textId="0A47A478" w:rsidR="00B471D5" w:rsidRPr="00B471D5" w:rsidRDefault="00B471D5" w:rsidP="009139A6">
      <w:pPr>
        <w:pStyle w:val="NoSpacing"/>
        <w:rPr>
          <w:rFonts w:cs="Times New Roman"/>
          <w:szCs w:val="24"/>
        </w:rPr>
      </w:pPr>
    </w:p>
    <w:sectPr w:rsidR="00B471D5" w:rsidRPr="00B471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EB62B" w14:textId="77777777" w:rsidR="00B471D5" w:rsidRDefault="00B471D5" w:rsidP="009139A6">
      <w:r>
        <w:separator/>
      </w:r>
    </w:p>
  </w:endnote>
  <w:endnote w:type="continuationSeparator" w:id="0">
    <w:p w14:paraId="36AA643F" w14:textId="77777777" w:rsidR="00B471D5" w:rsidRDefault="00B471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FF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09F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D7E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58964" w14:textId="77777777" w:rsidR="00B471D5" w:rsidRDefault="00B471D5" w:rsidP="009139A6">
      <w:r>
        <w:separator/>
      </w:r>
    </w:p>
  </w:footnote>
  <w:footnote w:type="continuationSeparator" w:id="0">
    <w:p w14:paraId="12B6D5A9" w14:textId="77777777" w:rsidR="00B471D5" w:rsidRDefault="00B471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B9C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DC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DC0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D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71D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2EF64"/>
  <w15:chartTrackingRefBased/>
  <w15:docId w15:val="{7478CC13-177F-47E8-887B-5BB1FFB0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2022-12-05T08:14:00Z</dcterms:created>
  <dcterms:modified xsi:type="dcterms:W3CDTF">2022-12-05T08:17:00Z</dcterms:modified>
</cp:coreProperties>
</file>