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9B33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STAMPET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3D72C37A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Cutler.</w:t>
      </w:r>
    </w:p>
    <w:p w14:paraId="76C1F1E3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69981D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FD53BF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Gilbert(q.v.)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Derhurst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</w:t>
      </w:r>
    </w:p>
    <w:p w14:paraId="3B829D9B" w14:textId="77777777" w:rsidR="00D9717E" w:rsidRDefault="00D9717E" w:rsidP="00D9717E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him, John Northern of Frampton on Severn(q.v.)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him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Bowyare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 as the executors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Tappyng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Gloucester(q.v.).</w:t>
      </w:r>
    </w:p>
    <w:p w14:paraId="1CE50745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1954B23E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46B5A2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B30222" w14:textId="77777777" w:rsidR="00D9717E" w:rsidRDefault="00D9717E" w:rsidP="00D971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2022</w:t>
      </w:r>
    </w:p>
    <w:p w14:paraId="0F3EBE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60A12" w14:textId="77777777" w:rsidR="00D9717E" w:rsidRDefault="00D9717E" w:rsidP="009139A6">
      <w:r>
        <w:separator/>
      </w:r>
    </w:p>
  </w:endnote>
  <w:endnote w:type="continuationSeparator" w:id="0">
    <w:p w14:paraId="4B6DDE0B" w14:textId="77777777" w:rsidR="00D9717E" w:rsidRDefault="00D971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2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CD0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230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DEB3D" w14:textId="77777777" w:rsidR="00D9717E" w:rsidRDefault="00D9717E" w:rsidP="009139A6">
      <w:r>
        <w:separator/>
      </w:r>
    </w:p>
  </w:footnote>
  <w:footnote w:type="continuationSeparator" w:id="0">
    <w:p w14:paraId="1C211109" w14:textId="77777777" w:rsidR="00D9717E" w:rsidRDefault="00D971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94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EA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6E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7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717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8E30C"/>
  <w15:chartTrackingRefBased/>
  <w15:docId w15:val="{1ED5C099-99C0-41B6-9368-BC3FD124E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71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2022-07-09T10:05:00Z</dcterms:created>
  <dcterms:modified xsi:type="dcterms:W3CDTF">2022-07-09T10:06:00Z</dcterms:modified>
</cp:coreProperties>
</file>