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D6181" w14:textId="77777777" w:rsidR="0076446C" w:rsidRDefault="0076446C" w:rsidP="0076446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STAMPER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fl.1444-5)</w:t>
      </w:r>
    </w:p>
    <w:p w14:paraId="21D28A93" w14:textId="77777777" w:rsidR="0076446C" w:rsidRDefault="0076446C" w:rsidP="0076446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 Apprentice cutler.</w:t>
      </w:r>
    </w:p>
    <w:p w14:paraId="251AF4C8" w14:textId="77777777" w:rsidR="0076446C" w:rsidRDefault="0076446C" w:rsidP="0076446C">
      <w:pPr>
        <w:pStyle w:val="NoSpacing"/>
        <w:rPr>
          <w:rFonts w:eastAsia="Times New Roman" w:cs="Times New Roman"/>
          <w:szCs w:val="24"/>
        </w:rPr>
      </w:pPr>
    </w:p>
    <w:p w14:paraId="162D6C28" w14:textId="77777777" w:rsidR="0076446C" w:rsidRDefault="0076446C" w:rsidP="0076446C">
      <w:pPr>
        <w:pStyle w:val="NoSpacing"/>
        <w:rPr>
          <w:rFonts w:eastAsia="Times New Roman" w:cs="Times New Roman"/>
          <w:szCs w:val="24"/>
        </w:rPr>
      </w:pPr>
    </w:p>
    <w:p w14:paraId="679B09A7" w14:textId="77777777" w:rsidR="0076446C" w:rsidRDefault="0076446C" w:rsidP="0076446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1444-5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He became apprenticed to William Broun(q.v.).</w:t>
      </w:r>
    </w:p>
    <w:p w14:paraId="41CE44AD" w14:textId="77777777" w:rsidR="0076446C" w:rsidRDefault="0076446C" w:rsidP="0076446C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p.194)</w:t>
      </w:r>
    </w:p>
    <w:p w14:paraId="212D881A" w14:textId="77777777" w:rsidR="0076446C" w:rsidRDefault="0076446C" w:rsidP="0076446C">
      <w:pPr>
        <w:pStyle w:val="NoSpacing"/>
        <w:rPr>
          <w:rFonts w:eastAsia="Times New Roman" w:cs="Times New Roman"/>
          <w:szCs w:val="24"/>
        </w:rPr>
      </w:pPr>
    </w:p>
    <w:p w14:paraId="6ACB0C75" w14:textId="77777777" w:rsidR="0076446C" w:rsidRDefault="0076446C" w:rsidP="0076446C">
      <w:pPr>
        <w:pStyle w:val="NoSpacing"/>
        <w:rPr>
          <w:rFonts w:eastAsia="Times New Roman" w:cs="Times New Roman"/>
          <w:szCs w:val="24"/>
        </w:rPr>
      </w:pPr>
    </w:p>
    <w:p w14:paraId="0AA9DB7E" w14:textId="77777777" w:rsidR="0076446C" w:rsidRDefault="0076446C" w:rsidP="0076446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November 2022</w:t>
      </w:r>
    </w:p>
    <w:p w14:paraId="613168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CEDF6" w14:textId="77777777" w:rsidR="0076446C" w:rsidRDefault="0076446C" w:rsidP="009139A6">
      <w:r>
        <w:separator/>
      </w:r>
    </w:p>
  </w:endnote>
  <w:endnote w:type="continuationSeparator" w:id="0">
    <w:p w14:paraId="06C94ECB" w14:textId="77777777" w:rsidR="0076446C" w:rsidRDefault="007644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E56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142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F82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196BC" w14:textId="77777777" w:rsidR="0076446C" w:rsidRDefault="0076446C" w:rsidP="009139A6">
      <w:r>
        <w:separator/>
      </w:r>
    </w:p>
  </w:footnote>
  <w:footnote w:type="continuationSeparator" w:id="0">
    <w:p w14:paraId="261A80C4" w14:textId="77777777" w:rsidR="0076446C" w:rsidRDefault="007644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8BB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EFF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3D7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6C"/>
    <w:rsid w:val="000666E0"/>
    <w:rsid w:val="002510B7"/>
    <w:rsid w:val="005C130B"/>
    <w:rsid w:val="0076446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489A"/>
  <w15:chartTrackingRefBased/>
  <w15:docId w15:val="{7979CFF5-F2A8-4B4F-9A8E-3D91E62D4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2022-11-20T19:34:00Z</dcterms:created>
  <dcterms:modified xsi:type="dcterms:W3CDTF">2022-11-20T19:35:00Z</dcterms:modified>
</cp:coreProperties>
</file>