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AB0DD" w14:textId="77777777" w:rsidR="00ED1CD7" w:rsidRDefault="00ED1CD7" w:rsidP="00ED1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STAMPER</w:t>
      </w:r>
      <w:r>
        <w:rPr>
          <w:rFonts w:ascii="Times New Roman" w:hAnsi="Times New Roman" w:cs="Times New Roman"/>
        </w:rPr>
        <w:t xml:space="preserve">       (fl.1483)</w:t>
      </w:r>
    </w:p>
    <w:p w14:paraId="5F6FEBB8" w14:textId="77777777" w:rsidR="00ED1CD7" w:rsidRDefault="00ED1CD7" w:rsidP="00ED1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Kirkland, Cumberland. Yeoman.</w:t>
      </w:r>
    </w:p>
    <w:p w14:paraId="63B2DF16" w14:textId="77777777" w:rsidR="00ED1CD7" w:rsidRDefault="00ED1CD7" w:rsidP="00ED1CD7">
      <w:pPr>
        <w:rPr>
          <w:rFonts w:ascii="Times New Roman" w:hAnsi="Times New Roman" w:cs="Times New Roman"/>
        </w:rPr>
      </w:pPr>
    </w:p>
    <w:p w14:paraId="602548C0" w14:textId="77777777" w:rsidR="00ED1CD7" w:rsidRDefault="00ED1CD7" w:rsidP="00ED1CD7">
      <w:pPr>
        <w:rPr>
          <w:rFonts w:ascii="Times New Roman" w:hAnsi="Times New Roman" w:cs="Times New Roman"/>
        </w:rPr>
      </w:pPr>
    </w:p>
    <w:p w14:paraId="1164CDF6" w14:textId="77777777" w:rsidR="00ED1CD7" w:rsidRDefault="00ED1CD7" w:rsidP="00ED1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Colvyle</w:t>
      </w:r>
      <w:proofErr w:type="spellEnd"/>
      <w:r>
        <w:rPr>
          <w:rFonts w:ascii="Times New Roman" w:hAnsi="Times New Roman" w:cs="Times New Roman"/>
        </w:rPr>
        <w:t>, esquire(q.v.), brought a plaint of trespass and taking against</w:t>
      </w:r>
    </w:p>
    <w:p w14:paraId="633E1288" w14:textId="77777777" w:rsidR="00ED1CD7" w:rsidRDefault="00ED1CD7" w:rsidP="00ED1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12 others.</w:t>
      </w:r>
    </w:p>
    <w:p w14:paraId="5F59E623" w14:textId="77777777" w:rsidR="00ED1CD7" w:rsidRDefault="00ED1CD7" w:rsidP="00ED1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16DEBACA" w14:textId="77777777" w:rsidR="00ED1CD7" w:rsidRDefault="00ED1CD7" w:rsidP="00ED1CD7">
      <w:pPr>
        <w:rPr>
          <w:rFonts w:ascii="Times New Roman" w:hAnsi="Times New Roman" w:cs="Times New Roman"/>
        </w:rPr>
      </w:pPr>
    </w:p>
    <w:p w14:paraId="79B08456" w14:textId="77777777" w:rsidR="00ED1CD7" w:rsidRDefault="00ED1CD7" w:rsidP="00ED1CD7">
      <w:pPr>
        <w:rPr>
          <w:rFonts w:ascii="Times New Roman" w:hAnsi="Times New Roman" w:cs="Times New Roman"/>
        </w:rPr>
      </w:pPr>
    </w:p>
    <w:p w14:paraId="03D1D6D9" w14:textId="77777777" w:rsidR="00ED1CD7" w:rsidRDefault="00ED1CD7" w:rsidP="00ED1C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August 2019</w:t>
      </w:r>
    </w:p>
    <w:p w14:paraId="0DFD1E10" w14:textId="77777777" w:rsidR="006B2F86" w:rsidRPr="00E71FC3" w:rsidRDefault="00ED1CD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05905" w14:textId="77777777" w:rsidR="00ED1CD7" w:rsidRDefault="00ED1CD7" w:rsidP="00E71FC3">
      <w:r>
        <w:separator/>
      </w:r>
    </w:p>
  </w:endnote>
  <w:endnote w:type="continuationSeparator" w:id="0">
    <w:p w14:paraId="1C339600" w14:textId="77777777" w:rsidR="00ED1CD7" w:rsidRDefault="00ED1CD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51F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70E59" w14:textId="77777777" w:rsidR="00ED1CD7" w:rsidRDefault="00ED1CD7" w:rsidP="00E71FC3">
      <w:r>
        <w:separator/>
      </w:r>
    </w:p>
  </w:footnote>
  <w:footnote w:type="continuationSeparator" w:id="0">
    <w:p w14:paraId="5F3BC3FF" w14:textId="77777777" w:rsidR="00ED1CD7" w:rsidRDefault="00ED1CD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CD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1CD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7835D"/>
  <w15:chartTrackingRefBased/>
  <w15:docId w15:val="{B312830B-7C64-43EF-821D-A9D1BD37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D1CD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2019-09-10T19:46:00Z</dcterms:created>
  <dcterms:modified xsi:type="dcterms:W3CDTF">2019-09-10T19:48:00Z</dcterms:modified>
</cp:coreProperties>
</file>