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1DCB6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STAMPER</w:t>
      </w:r>
      <w:r>
        <w:rPr>
          <w:rFonts w:ascii="Times New Roman" w:hAnsi="Times New Roman" w:cs="Times New Roman"/>
        </w:rPr>
        <w:t xml:space="preserve">      (fl.1483)</w:t>
      </w:r>
    </w:p>
    <w:p w14:paraId="1FFD1CF8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Kirkland, Cumberland. Yeoman.</w:t>
      </w:r>
    </w:p>
    <w:p w14:paraId="4C4D0A51" w14:textId="77777777" w:rsidR="00762BA6" w:rsidRDefault="00762BA6" w:rsidP="00762BA6">
      <w:pPr>
        <w:rPr>
          <w:rFonts w:ascii="Times New Roman" w:hAnsi="Times New Roman" w:cs="Times New Roman"/>
        </w:rPr>
      </w:pPr>
    </w:p>
    <w:p w14:paraId="4291B66B" w14:textId="77777777" w:rsidR="00762BA6" w:rsidRDefault="00762BA6" w:rsidP="00762BA6">
      <w:pPr>
        <w:rPr>
          <w:rFonts w:ascii="Times New Roman" w:hAnsi="Times New Roman" w:cs="Times New Roman"/>
        </w:rPr>
      </w:pPr>
    </w:p>
    <w:p w14:paraId="6B0FFD69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5F799D7A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12 others.</w:t>
      </w:r>
    </w:p>
    <w:p w14:paraId="579B46BB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AF565F9" w14:textId="77777777" w:rsidR="00762BA6" w:rsidRDefault="00762BA6" w:rsidP="00762BA6">
      <w:pPr>
        <w:rPr>
          <w:rFonts w:ascii="Times New Roman" w:hAnsi="Times New Roman" w:cs="Times New Roman"/>
        </w:rPr>
      </w:pPr>
    </w:p>
    <w:p w14:paraId="3355ECD5" w14:textId="77777777" w:rsidR="00762BA6" w:rsidRDefault="00762BA6" w:rsidP="00762BA6">
      <w:pPr>
        <w:rPr>
          <w:rFonts w:ascii="Times New Roman" w:hAnsi="Times New Roman" w:cs="Times New Roman"/>
        </w:rPr>
      </w:pPr>
    </w:p>
    <w:p w14:paraId="026B6619" w14:textId="77777777" w:rsidR="00762BA6" w:rsidRDefault="00762BA6" w:rsidP="00762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August 2019</w:t>
      </w:r>
    </w:p>
    <w:p w14:paraId="30BFB059" w14:textId="77777777" w:rsidR="006B2F86" w:rsidRPr="00E71FC3" w:rsidRDefault="00762B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A34F0" w14:textId="77777777" w:rsidR="00762BA6" w:rsidRDefault="00762BA6" w:rsidP="00E71FC3">
      <w:r>
        <w:separator/>
      </w:r>
    </w:p>
  </w:endnote>
  <w:endnote w:type="continuationSeparator" w:id="0">
    <w:p w14:paraId="59D4F42A" w14:textId="77777777" w:rsidR="00762BA6" w:rsidRDefault="00762B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97B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D04D2" w14:textId="77777777" w:rsidR="00762BA6" w:rsidRDefault="00762BA6" w:rsidP="00E71FC3">
      <w:r>
        <w:separator/>
      </w:r>
    </w:p>
  </w:footnote>
  <w:footnote w:type="continuationSeparator" w:id="0">
    <w:p w14:paraId="4AA25154" w14:textId="77777777" w:rsidR="00762BA6" w:rsidRDefault="00762B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A6"/>
    <w:rsid w:val="001A7C09"/>
    <w:rsid w:val="00577BD5"/>
    <w:rsid w:val="00656CBA"/>
    <w:rsid w:val="006A1F77"/>
    <w:rsid w:val="00733BE7"/>
    <w:rsid w:val="00762B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1C270"/>
  <w15:chartTrackingRefBased/>
  <w15:docId w15:val="{981928BF-0621-4BB8-9772-722B5355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62B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2019-09-10T19:48:00Z</dcterms:created>
  <dcterms:modified xsi:type="dcterms:W3CDTF">2019-09-10T19:48:00Z</dcterms:modified>
</cp:coreProperties>
</file>