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2AC33" w14:textId="77777777" w:rsidR="005F584B" w:rsidRDefault="005F584B" w:rsidP="005F58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STAMPARD</w:t>
      </w:r>
      <w:r>
        <w:rPr>
          <w:rFonts w:ascii="Times New Roman" w:hAnsi="Times New Roman" w:cs="Times New Roman"/>
          <w:sz w:val="24"/>
          <w:szCs w:val="24"/>
        </w:rPr>
        <w:t xml:space="preserve">            (fl.1427)</w:t>
      </w:r>
    </w:p>
    <w:p w14:paraId="4124EB3B" w14:textId="77777777" w:rsidR="005F584B" w:rsidRDefault="005F584B" w:rsidP="005F58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6113F2" w14:textId="77777777" w:rsidR="005F584B" w:rsidRDefault="005F584B" w:rsidP="005F58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46F8C3" w14:textId="53A3A122" w:rsidR="005F584B" w:rsidRDefault="005F584B" w:rsidP="005F58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ca.</w:t>
      </w:r>
      <w:r>
        <w:rPr>
          <w:rFonts w:ascii="Times New Roman" w:hAnsi="Times New Roman" w:cs="Times New Roman"/>
          <w:sz w:val="24"/>
          <w:szCs w:val="24"/>
        </w:rPr>
        <w:tab/>
        <w:t>1381</w:t>
      </w:r>
      <w:r>
        <w:rPr>
          <w:rFonts w:ascii="Times New Roman" w:hAnsi="Times New Roman" w:cs="Times New Roman"/>
          <w:sz w:val="24"/>
          <w:szCs w:val="24"/>
        </w:rPr>
        <w:tab/>
        <w:t>He was born.</w:t>
      </w:r>
    </w:p>
    <w:p w14:paraId="28C2467B" w14:textId="77777777" w:rsidR="005F584B" w:rsidRDefault="005F584B" w:rsidP="005F58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23-137)</w:t>
      </w:r>
    </w:p>
    <w:p w14:paraId="401696E7" w14:textId="77777777" w:rsidR="005F584B" w:rsidRDefault="005F584B" w:rsidP="005F58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Nov.1427</w:t>
      </w:r>
      <w:r>
        <w:rPr>
          <w:rFonts w:ascii="Times New Roman" w:hAnsi="Times New Roman" w:cs="Times New Roman"/>
          <w:sz w:val="24"/>
          <w:szCs w:val="24"/>
        </w:rPr>
        <w:tab/>
        <w:t>He gave evidence at the inquisition to prove the age of Elizabeth Argentein(q.v.)</w:t>
      </w:r>
    </w:p>
    <w:p w14:paraId="3DA7FAED" w14:textId="77777777" w:rsidR="005F584B" w:rsidRDefault="005F584B" w:rsidP="005F58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held in Halesworth, Suffolk. He said that she had been baptized in St.Mary’s </w:t>
      </w:r>
    </w:p>
    <w:p w14:paraId="1DDD46A7" w14:textId="509AEE87" w:rsidR="005F584B" w:rsidRDefault="005F584B" w:rsidP="005F58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church there and knew the date because he, William Fleccher(q.v.) and</w:t>
      </w:r>
    </w:p>
    <w:p w14:paraId="62BD8DE1" w14:textId="42B0D2F5" w:rsidR="005F584B" w:rsidRDefault="005F584B" w:rsidP="005F58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Merlond(q.v.) were standing in the churchyard and looking at the</w:t>
      </w:r>
    </w:p>
    <w:p w14:paraId="1499CBEF" w14:textId="70AD1128" w:rsidR="005F584B" w:rsidRDefault="005F584B" w:rsidP="005F58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masons who were building the campanile when Elizabeth was baptized.</w:t>
      </w:r>
    </w:p>
    <w:p w14:paraId="3A7821D8" w14:textId="2B54E19C" w:rsidR="005F584B" w:rsidRDefault="005F584B" w:rsidP="005F58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14:paraId="49867AF7" w14:textId="77777777" w:rsidR="00E956D2" w:rsidRDefault="00E956D2" w:rsidP="00E956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Nov.1427</w:t>
      </w:r>
      <w:r>
        <w:rPr>
          <w:rFonts w:ascii="Times New Roman" w:hAnsi="Times New Roman" w:cs="Times New Roman"/>
          <w:sz w:val="24"/>
          <w:szCs w:val="24"/>
        </w:rPr>
        <w:tab/>
        <w:t>At the inquisition held in Halesworth, Suffolk, to prove the age of Joan</w:t>
      </w:r>
    </w:p>
    <w:p w14:paraId="472831D1" w14:textId="77777777" w:rsidR="00E956D2" w:rsidRDefault="00E956D2" w:rsidP="00E956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Argentein(q.v.) he said that she was born there on 24 June 1413 and he</w:t>
      </w:r>
    </w:p>
    <w:p w14:paraId="6C0C01D4" w14:textId="77777777" w:rsidR="00E956D2" w:rsidRDefault="00E956D2" w:rsidP="00E956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remembered because on that day he attended the baptism and carried a </w:t>
      </w:r>
    </w:p>
    <w:p w14:paraId="23AF193B" w14:textId="4843F96F" w:rsidR="00E956D2" w:rsidRDefault="00E956D2" w:rsidP="00E956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basin and ewer with water to the church.  </w:t>
      </w:r>
    </w:p>
    <w:p w14:paraId="72C4F8A7" w14:textId="0BF790CB" w:rsidR="00E956D2" w:rsidRDefault="00E956D2" w:rsidP="00E956D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23-136)</w:t>
      </w:r>
    </w:p>
    <w:p w14:paraId="7D17B7B5" w14:textId="77777777" w:rsidR="004B1DD1" w:rsidRPr="004B1DD1" w:rsidRDefault="004B1DD1" w:rsidP="004B1DD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B1DD1">
        <w:rPr>
          <w:rFonts w:ascii="Times New Roman" w:hAnsi="Times New Roman" w:cs="Times New Roman"/>
          <w:sz w:val="24"/>
          <w:szCs w:val="24"/>
        </w:rPr>
        <w:t>10 Nov.1427</w:t>
      </w:r>
      <w:r w:rsidRPr="004B1DD1">
        <w:rPr>
          <w:rFonts w:ascii="Times New Roman" w:hAnsi="Times New Roman" w:cs="Times New Roman"/>
          <w:sz w:val="24"/>
          <w:szCs w:val="24"/>
        </w:rPr>
        <w:tab/>
        <w:t>He gave evidence at the inquisition held at Halesworth, Suffolk, to prove the</w:t>
      </w:r>
    </w:p>
    <w:p w14:paraId="11EFA79F" w14:textId="77777777" w:rsidR="004B1DD1" w:rsidRPr="004B1DD1" w:rsidRDefault="004B1DD1" w:rsidP="004B1DD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B1DD1">
        <w:rPr>
          <w:rFonts w:ascii="Times New Roman" w:hAnsi="Times New Roman" w:cs="Times New Roman"/>
          <w:sz w:val="24"/>
          <w:szCs w:val="24"/>
        </w:rPr>
        <w:tab/>
      </w:r>
      <w:r w:rsidRPr="004B1DD1">
        <w:rPr>
          <w:rFonts w:ascii="Times New Roman" w:hAnsi="Times New Roman" w:cs="Times New Roman"/>
          <w:sz w:val="24"/>
          <w:szCs w:val="24"/>
        </w:rPr>
        <w:tab/>
        <w:t>age of Joan, wife of Robert Alyngton.</w:t>
      </w:r>
    </w:p>
    <w:p w14:paraId="31FE44D2" w14:textId="77777777" w:rsidR="004B1DD1" w:rsidRPr="004B1DD1" w:rsidRDefault="004B1DD1" w:rsidP="004B1DD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B1DD1">
        <w:rPr>
          <w:rFonts w:ascii="Times New Roman" w:hAnsi="Times New Roman" w:cs="Times New Roman"/>
          <w:sz w:val="24"/>
          <w:szCs w:val="24"/>
        </w:rPr>
        <w:tab/>
      </w:r>
      <w:r w:rsidRPr="004B1DD1">
        <w:rPr>
          <w:rFonts w:ascii="Times New Roman" w:hAnsi="Times New Roman" w:cs="Times New Roman"/>
          <w:sz w:val="24"/>
          <w:szCs w:val="24"/>
        </w:rPr>
        <w:tab/>
        <w:t>(Cal.I.P.M. 6-10 Henry VI pp.78-9)</w:t>
      </w:r>
    </w:p>
    <w:p w14:paraId="02A2FFC3" w14:textId="77777777" w:rsidR="004B1DD1" w:rsidRPr="004B1DD1" w:rsidRDefault="004B1DD1" w:rsidP="004B1DD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B1DD1">
        <w:rPr>
          <w:rFonts w:ascii="Times New Roman" w:hAnsi="Times New Roman" w:cs="Times New Roman"/>
          <w:sz w:val="24"/>
          <w:szCs w:val="24"/>
        </w:rPr>
        <w:t>10 Nov.1427</w:t>
      </w:r>
      <w:r w:rsidRPr="004B1DD1">
        <w:rPr>
          <w:rFonts w:ascii="Times New Roman" w:hAnsi="Times New Roman" w:cs="Times New Roman"/>
          <w:sz w:val="24"/>
          <w:szCs w:val="24"/>
        </w:rPr>
        <w:tab/>
        <w:t xml:space="preserve">He gave evidence at the inquisition held at Halesworth, Suffolk, to prove </w:t>
      </w:r>
    </w:p>
    <w:p w14:paraId="725FF243" w14:textId="4E460D40" w:rsidR="00E956D2" w:rsidRPr="005F584B" w:rsidRDefault="004B1DD1" w:rsidP="005F584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B1DD1">
        <w:rPr>
          <w:rFonts w:ascii="Times New Roman" w:hAnsi="Times New Roman" w:cs="Times New Roman"/>
          <w:sz w:val="24"/>
          <w:szCs w:val="24"/>
        </w:rPr>
        <w:tab/>
      </w:r>
      <w:r w:rsidRPr="004B1DD1">
        <w:rPr>
          <w:rFonts w:ascii="Times New Roman" w:hAnsi="Times New Roman" w:cs="Times New Roman"/>
          <w:sz w:val="24"/>
          <w:szCs w:val="24"/>
        </w:rPr>
        <w:tab/>
        <w:t>the age of Elizabeth Alyngton.   (Cal.I.P.M. 6-10 Henry VI p.79)</w:t>
      </w:r>
    </w:p>
    <w:p w14:paraId="764DCDEE" w14:textId="71CAEAC2" w:rsidR="005F584B" w:rsidRDefault="005F584B" w:rsidP="005F58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9CFCA1" w14:textId="77777777" w:rsidR="004B1DD1" w:rsidRDefault="004B1DD1" w:rsidP="005F58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6316F0" w14:textId="7194728B" w:rsidR="00E956D2" w:rsidRDefault="00E956D2" w:rsidP="005F58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October 2021</w:t>
      </w:r>
    </w:p>
    <w:p w14:paraId="66FB3854" w14:textId="33E04F7A" w:rsidR="004B1DD1" w:rsidRPr="004B5182" w:rsidRDefault="004B1DD1" w:rsidP="005F584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March 2022</w:t>
      </w:r>
    </w:p>
    <w:p w14:paraId="21E21342" w14:textId="77777777" w:rsidR="005F584B" w:rsidRPr="00BF0B86" w:rsidRDefault="005F584B" w:rsidP="005F584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6B5DBA" w14:textId="79097EC0" w:rsidR="00BA00AB" w:rsidRPr="005F584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F58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AF96D" w14:textId="77777777" w:rsidR="00D65058" w:rsidRDefault="00D65058" w:rsidP="009139A6">
      <w:r>
        <w:separator/>
      </w:r>
    </w:p>
  </w:endnote>
  <w:endnote w:type="continuationSeparator" w:id="0">
    <w:p w14:paraId="4BB11893" w14:textId="77777777" w:rsidR="00D65058" w:rsidRDefault="00D6505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151D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740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C1B2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54679" w14:textId="77777777" w:rsidR="00D65058" w:rsidRDefault="00D65058" w:rsidP="009139A6">
      <w:r>
        <w:separator/>
      </w:r>
    </w:p>
  </w:footnote>
  <w:footnote w:type="continuationSeparator" w:id="0">
    <w:p w14:paraId="4D1B49BF" w14:textId="77777777" w:rsidR="00D65058" w:rsidRDefault="00D6505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0D0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9538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03D4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84B"/>
    <w:rsid w:val="000666E0"/>
    <w:rsid w:val="002510B7"/>
    <w:rsid w:val="004B1DD1"/>
    <w:rsid w:val="005C130B"/>
    <w:rsid w:val="005F584B"/>
    <w:rsid w:val="00826F5C"/>
    <w:rsid w:val="009139A6"/>
    <w:rsid w:val="009448BB"/>
    <w:rsid w:val="00A3176C"/>
    <w:rsid w:val="00BA00AB"/>
    <w:rsid w:val="00D65058"/>
    <w:rsid w:val="00E956D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67D3D"/>
  <w15:chartTrackingRefBased/>
  <w15:docId w15:val="{A0E0731E-1B00-4F21-8966-AAF634C26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9</TotalTime>
  <Pages>1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2021-03-03T16:07:00Z</dcterms:created>
  <dcterms:modified xsi:type="dcterms:W3CDTF">2022-03-24T10:33:00Z</dcterms:modified>
</cp:coreProperties>
</file>