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F671" w14:textId="42200835" w:rsidR="00BA00AB" w:rsidRDefault="003517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STAMP</w:t>
      </w:r>
      <w:r>
        <w:rPr>
          <w:rFonts w:cs="Times New Roman"/>
          <w:szCs w:val="24"/>
        </w:rPr>
        <w:t xml:space="preserve">      (d.1477)</w:t>
      </w:r>
    </w:p>
    <w:p w14:paraId="0F810065" w14:textId="0640E24E" w:rsidR="003517DB" w:rsidRDefault="003517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Kircolston, Nottinghamshire.</w:t>
      </w:r>
    </w:p>
    <w:p w14:paraId="7E493475" w14:textId="77777777" w:rsidR="003517DB" w:rsidRDefault="003517DB" w:rsidP="009139A6">
      <w:pPr>
        <w:pStyle w:val="NoSpacing"/>
        <w:rPr>
          <w:rFonts w:cs="Times New Roman"/>
          <w:szCs w:val="24"/>
        </w:rPr>
      </w:pPr>
    </w:p>
    <w:p w14:paraId="7B2DD15C" w14:textId="77777777" w:rsidR="003517DB" w:rsidRDefault="003517DB" w:rsidP="009139A6">
      <w:pPr>
        <w:pStyle w:val="NoSpacing"/>
        <w:rPr>
          <w:rFonts w:cs="Times New Roman"/>
          <w:szCs w:val="24"/>
        </w:rPr>
      </w:pPr>
    </w:p>
    <w:p w14:paraId="64136B4A" w14:textId="1A4CC8E2" w:rsidR="003517DB" w:rsidRDefault="003517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Jan.1477</w:t>
      </w:r>
      <w:r>
        <w:rPr>
          <w:rFonts w:cs="Times New Roman"/>
          <w:szCs w:val="24"/>
        </w:rPr>
        <w:tab/>
        <w:t>He made his Will.   (W.Y.R. p.156)</w:t>
      </w:r>
    </w:p>
    <w:p w14:paraId="7405E31B" w14:textId="2C765120" w:rsidR="003517DB" w:rsidRDefault="003517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</w:t>
      </w:r>
      <w:r>
        <w:rPr>
          <w:rFonts w:cs="Times New Roman"/>
          <w:szCs w:val="24"/>
        </w:rPr>
        <w:tab/>
        <w:t>Probate of his Will.   (ibid.)</w:t>
      </w:r>
    </w:p>
    <w:p w14:paraId="3E98E958" w14:textId="77777777" w:rsidR="003517DB" w:rsidRDefault="003517DB" w:rsidP="009139A6">
      <w:pPr>
        <w:pStyle w:val="NoSpacing"/>
        <w:rPr>
          <w:rFonts w:cs="Times New Roman"/>
          <w:szCs w:val="24"/>
        </w:rPr>
      </w:pPr>
    </w:p>
    <w:p w14:paraId="33B7599A" w14:textId="77777777" w:rsidR="003517DB" w:rsidRDefault="003517DB" w:rsidP="009139A6">
      <w:pPr>
        <w:pStyle w:val="NoSpacing"/>
        <w:rPr>
          <w:rFonts w:cs="Times New Roman"/>
          <w:szCs w:val="24"/>
        </w:rPr>
      </w:pPr>
    </w:p>
    <w:p w14:paraId="2AF60BDB" w14:textId="46A07A75" w:rsidR="003517DB" w:rsidRPr="003517DB" w:rsidRDefault="003517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3517DB" w:rsidRPr="003517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25CAA" w14:textId="77777777" w:rsidR="003517DB" w:rsidRDefault="003517DB" w:rsidP="009139A6">
      <w:r>
        <w:separator/>
      </w:r>
    </w:p>
  </w:endnote>
  <w:endnote w:type="continuationSeparator" w:id="0">
    <w:p w14:paraId="7C8B4DE6" w14:textId="77777777" w:rsidR="003517DB" w:rsidRDefault="003517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E18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4B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7A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B1E20" w14:textId="77777777" w:rsidR="003517DB" w:rsidRDefault="003517DB" w:rsidP="009139A6">
      <w:r>
        <w:separator/>
      </w:r>
    </w:p>
  </w:footnote>
  <w:footnote w:type="continuationSeparator" w:id="0">
    <w:p w14:paraId="1B4A04AF" w14:textId="77777777" w:rsidR="003517DB" w:rsidRDefault="003517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5BC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6E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1A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DB"/>
    <w:rsid w:val="000666E0"/>
    <w:rsid w:val="002510B7"/>
    <w:rsid w:val="003517D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090E8"/>
  <w15:chartTrackingRefBased/>
  <w15:docId w15:val="{009EA6B3-A315-43DF-B7FF-BFB7C049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2023-05-29T18:42:00Z</dcterms:created>
  <dcterms:modified xsi:type="dcterms:W3CDTF">2023-05-29T18:48:00Z</dcterms:modified>
</cp:coreProperties>
</file>