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10C" w:rsidRPr="00CB3086" w:rsidRDefault="0019110C" w:rsidP="001911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  <w:u w:val="single"/>
        </w:rPr>
        <w:t>Thomas STAMFORTH</w:t>
      </w:r>
      <w:r w:rsidRPr="00CB3086">
        <w:rPr>
          <w:rFonts w:ascii="Times New Roman" w:hAnsi="Times New Roman" w:cs="Times New Roman"/>
          <w:sz w:val="24"/>
          <w:szCs w:val="24"/>
        </w:rPr>
        <w:t xml:space="preserve">     (fl.1502)</w:t>
      </w:r>
    </w:p>
    <w:p w:rsidR="0019110C" w:rsidRPr="00CB3086" w:rsidRDefault="0019110C" w:rsidP="001911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</w:rPr>
        <w:t>of Framingham Pigot, Norfolk.</w:t>
      </w:r>
    </w:p>
    <w:p w:rsidR="0019110C" w:rsidRPr="00CB3086" w:rsidRDefault="0019110C" w:rsidP="001911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10C" w:rsidRPr="00CB3086" w:rsidRDefault="0019110C" w:rsidP="001911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10C" w:rsidRPr="00CB3086" w:rsidRDefault="0019110C" w:rsidP="001911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</w:rPr>
        <w:tab/>
        <w:t>1502</w:t>
      </w:r>
      <w:r w:rsidRPr="00CB3086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19110C" w:rsidRPr="00CB3086" w:rsidRDefault="0019110C" w:rsidP="0019110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CB3086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CB3086">
        <w:rPr>
          <w:rFonts w:ascii="Times New Roman" w:hAnsi="Times New Roman" w:cs="Times New Roman"/>
          <w:sz w:val="24"/>
          <w:szCs w:val="24"/>
        </w:rPr>
        <w:t xml:space="preserve">  Cat. Ref. NCC will register, Popy 431)</w:t>
      </w:r>
    </w:p>
    <w:p w:rsidR="0019110C" w:rsidRPr="00CB3086" w:rsidRDefault="0019110C" w:rsidP="001911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10C" w:rsidRPr="00CB3086" w:rsidRDefault="0019110C" w:rsidP="001911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110C" w:rsidRPr="00CB3086" w:rsidRDefault="0019110C" w:rsidP="001911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3086">
        <w:rPr>
          <w:rFonts w:ascii="Times New Roman" w:hAnsi="Times New Roman" w:cs="Times New Roman"/>
          <w:sz w:val="24"/>
          <w:szCs w:val="24"/>
        </w:rPr>
        <w:t>9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10C" w:rsidRDefault="0019110C" w:rsidP="00564E3C">
      <w:pPr>
        <w:spacing w:after="0" w:line="240" w:lineRule="auto"/>
      </w:pPr>
      <w:r>
        <w:separator/>
      </w:r>
    </w:p>
  </w:endnote>
  <w:endnote w:type="continuationSeparator" w:id="0">
    <w:p w:rsidR="0019110C" w:rsidRDefault="0019110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9110C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10C" w:rsidRDefault="0019110C" w:rsidP="00564E3C">
      <w:pPr>
        <w:spacing w:after="0" w:line="240" w:lineRule="auto"/>
      </w:pPr>
      <w:r>
        <w:separator/>
      </w:r>
    </w:p>
  </w:footnote>
  <w:footnote w:type="continuationSeparator" w:id="0">
    <w:p w:rsidR="0019110C" w:rsidRDefault="0019110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10C"/>
    <w:rsid w:val="0019110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CE1477-89EE-4886-AE22-143EB275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1911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2015-12-16T21:56:00Z</dcterms:created>
  <dcterms:modified xsi:type="dcterms:W3CDTF">2015-12-16T21:57:00Z</dcterms:modified>
</cp:coreProperties>
</file>