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FD2" w:rsidRDefault="00626FD2" w:rsidP="00626FD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 xml:space="preserve">John STAMFORTE (alias </w:t>
      </w:r>
      <w:proofErr w:type="gramStart"/>
      <w:r>
        <w:rPr>
          <w:u w:val="single"/>
        </w:rPr>
        <w:t>COOKE)</w:t>
      </w:r>
      <w:r>
        <w:t xml:space="preserve">   </w:t>
      </w:r>
      <w:proofErr w:type="gramEnd"/>
      <w:r>
        <w:t xml:space="preserve">     (fl.1481)</w:t>
      </w:r>
    </w:p>
    <w:p w:rsidR="00626FD2" w:rsidRDefault="00626FD2" w:rsidP="00626FD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Queenborough, Kent.</w:t>
      </w:r>
    </w:p>
    <w:p w:rsidR="00626FD2" w:rsidRDefault="00626FD2" w:rsidP="00626FD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26FD2" w:rsidRDefault="00626FD2" w:rsidP="00626FD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26FD2" w:rsidRDefault="00626FD2" w:rsidP="00626FD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1481</w:t>
      </w:r>
      <w:r>
        <w:tab/>
        <w:t>He made his Will.   (Plomer p.448)</w:t>
      </w:r>
    </w:p>
    <w:p w:rsidR="00626FD2" w:rsidRDefault="00626FD2" w:rsidP="00626FD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26FD2" w:rsidRDefault="00626FD2" w:rsidP="00626FD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26FD2" w:rsidRDefault="00626FD2" w:rsidP="00626FD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16 February 2017</w:t>
      </w:r>
    </w:p>
    <w:p w:rsidR="006B2F86" w:rsidRPr="00E71FC3" w:rsidRDefault="00626FD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FD2" w:rsidRDefault="00626FD2" w:rsidP="00E71FC3">
      <w:pPr>
        <w:spacing w:after="0" w:line="240" w:lineRule="auto"/>
      </w:pPr>
      <w:r>
        <w:separator/>
      </w:r>
    </w:p>
  </w:endnote>
  <w:endnote w:type="continuationSeparator" w:id="0">
    <w:p w:rsidR="00626FD2" w:rsidRDefault="00626F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FD2" w:rsidRDefault="00626FD2" w:rsidP="00E71FC3">
      <w:pPr>
        <w:spacing w:after="0" w:line="240" w:lineRule="auto"/>
      </w:pPr>
      <w:r>
        <w:separator/>
      </w:r>
    </w:p>
  </w:footnote>
  <w:footnote w:type="continuationSeparator" w:id="0">
    <w:p w:rsidR="00626FD2" w:rsidRDefault="00626F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FD2"/>
    <w:rsid w:val="001A7C09"/>
    <w:rsid w:val="00577BD5"/>
    <w:rsid w:val="00626FD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50A762-78B7-43E9-A8AF-4431C479A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2017-03-12T22:27:00Z</dcterms:created>
  <dcterms:modified xsi:type="dcterms:W3CDTF">2017-03-12T22:27:00Z</dcterms:modified>
</cp:coreProperties>
</file>