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E70F2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STAMFORD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2AAFD0C0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8319D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4220A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</w:t>
      </w:r>
      <w:r>
        <w:rPr>
          <w:rFonts w:ascii="Times New Roman" w:hAnsi="Times New Roman" w:cs="Times New Roman"/>
          <w:sz w:val="24"/>
          <w:szCs w:val="24"/>
        </w:rPr>
        <w:tab/>
        <w:t>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Marlborough, </w:t>
      </w:r>
    </w:p>
    <w:p w14:paraId="2A5A907B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 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F659705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25-95)</w:t>
      </w:r>
    </w:p>
    <w:p w14:paraId="275FA0F1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DF66D" w14:textId="77777777" w:rsidR="00123200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361E8" w14:textId="77777777" w:rsidR="00123200" w:rsidRPr="00E600BB" w:rsidRDefault="00123200" w:rsidP="001232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2021</w:t>
      </w:r>
    </w:p>
    <w:p w14:paraId="33D91023" w14:textId="2E5FBE80" w:rsidR="00BA00AB" w:rsidRPr="00123200" w:rsidRDefault="00BA00AB" w:rsidP="001232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BA00AB" w:rsidRPr="001232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95D14" w14:textId="77777777" w:rsidR="00123200" w:rsidRDefault="00123200" w:rsidP="009139A6">
      <w:r>
        <w:separator/>
      </w:r>
    </w:p>
  </w:endnote>
  <w:endnote w:type="continuationSeparator" w:id="0">
    <w:p w14:paraId="351CA5D6" w14:textId="77777777" w:rsidR="00123200" w:rsidRDefault="001232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BD4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CDB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2E5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4CEC4D" w14:textId="77777777" w:rsidR="00123200" w:rsidRDefault="00123200" w:rsidP="009139A6">
      <w:r>
        <w:separator/>
      </w:r>
    </w:p>
  </w:footnote>
  <w:footnote w:type="continuationSeparator" w:id="0">
    <w:p w14:paraId="5C9AA8E6" w14:textId="77777777" w:rsidR="00123200" w:rsidRDefault="001232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3B7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4D9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0A7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00"/>
    <w:rsid w:val="000666E0"/>
    <w:rsid w:val="0012320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2F28"/>
  <w15:chartTrackingRefBased/>
  <w15:docId w15:val="{CD15028E-FBF4-46A8-ABEB-11AF295A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2021-03-31T18:30:00Z</dcterms:created>
  <dcterms:modified xsi:type="dcterms:W3CDTF">2021-03-31T18:31:00Z</dcterms:modified>
</cp:coreProperties>
</file>