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38B6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STAMENDEN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2EE7878B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7A8DB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5865D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John Weston(q.v.) were commissioned to levy and collect</w:t>
      </w:r>
    </w:p>
    <w:p w14:paraId="0DA08F75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Chichester the customs on wools, hides and wool-fells.</w:t>
      </w:r>
    </w:p>
    <w:p w14:paraId="63AC34AC" w14:textId="42B173B3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p.14)</w:t>
      </w:r>
    </w:p>
    <w:p w14:paraId="0AEEFF94" w14:textId="77777777" w:rsidR="007F3852" w:rsidRDefault="007F3852" w:rsidP="007F38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John Weston(q.v.) were commissioned to levy and collect in person</w:t>
      </w:r>
    </w:p>
    <w:p w14:paraId="2CB0851A" w14:textId="7C925E15" w:rsidR="007F3852" w:rsidRDefault="007F3852" w:rsidP="007F385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Chichester the subsidy on wools, hides and woolfells granted to the King at the last Parliament.   (C.F.R. 1405-13 p.11)</w:t>
      </w:r>
    </w:p>
    <w:p w14:paraId="606D9B06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12EA3" w14:textId="77777777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70DEA" w14:textId="16303C53" w:rsidR="00977FF6" w:rsidRDefault="00977FF6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August 2021 </w:t>
      </w:r>
    </w:p>
    <w:p w14:paraId="5386F6D2" w14:textId="247C5935" w:rsidR="007F3852" w:rsidRDefault="007F3852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5176F994" w14:textId="77777777" w:rsidR="007F3852" w:rsidRDefault="007F3852" w:rsidP="00977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BCA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9B9E7" w14:textId="77777777" w:rsidR="00331759" w:rsidRDefault="00331759" w:rsidP="009139A6">
      <w:r>
        <w:separator/>
      </w:r>
    </w:p>
  </w:endnote>
  <w:endnote w:type="continuationSeparator" w:id="0">
    <w:p w14:paraId="05B14312" w14:textId="77777777" w:rsidR="00331759" w:rsidRDefault="003317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E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CEC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F4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A6ECA" w14:textId="77777777" w:rsidR="00331759" w:rsidRDefault="00331759" w:rsidP="009139A6">
      <w:r>
        <w:separator/>
      </w:r>
    </w:p>
  </w:footnote>
  <w:footnote w:type="continuationSeparator" w:id="0">
    <w:p w14:paraId="02AF8B68" w14:textId="77777777" w:rsidR="00331759" w:rsidRDefault="003317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A5E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300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D1E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F6"/>
    <w:rsid w:val="000666E0"/>
    <w:rsid w:val="002510B7"/>
    <w:rsid w:val="00331759"/>
    <w:rsid w:val="005C130B"/>
    <w:rsid w:val="007F3852"/>
    <w:rsid w:val="00826F5C"/>
    <w:rsid w:val="009139A6"/>
    <w:rsid w:val="009448BB"/>
    <w:rsid w:val="00977FF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0CB3"/>
  <w15:chartTrackingRefBased/>
  <w15:docId w15:val="{71719D3D-F504-423F-9C9A-8848EDC0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2021-08-14T11:00:00Z</dcterms:created>
  <dcterms:modified xsi:type="dcterms:W3CDTF">2022-03-24T11:59:00Z</dcterms:modified>
</cp:coreProperties>
</file>