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STALYNGBOURGH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Digby, Lincolnshire. Carpenter.</w:t>
      </w: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Assheton</w:t>
      </w:r>
      <w:proofErr w:type="spellEnd"/>
      <w:r>
        <w:rPr>
          <w:rStyle w:val="Hyperlink"/>
          <w:color w:val="auto"/>
          <w:u w:val="none"/>
        </w:rPr>
        <w:t>(q.v.) brought a plaint of assumpsit against him.</w:t>
      </w: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5550B4" w:rsidRDefault="005550B4" w:rsidP="005550B4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January 2017</w:t>
      </w:r>
    </w:p>
    <w:p w:rsidR="006B2F86" w:rsidRPr="00E71FC3" w:rsidRDefault="005550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0B4" w:rsidRDefault="005550B4" w:rsidP="00E71FC3">
      <w:pPr>
        <w:spacing w:after="0" w:line="240" w:lineRule="auto"/>
      </w:pPr>
      <w:r>
        <w:separator/>
      </w:r>
    </w:p>
  </w:endnote>
  <w:endnote w:type="continuationSeparator" w:id="0">
    <w:p w:rsidR="005550B4" w:rsidRDefault="00555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0B4" w:rsidRDefault="005550B4" w:rsidP="00E71FC3">
      <w:pPr>
        <w:spacing w:after="0" w:line="240" w:lineRule="auto"/>
      </w:pPr>
      <w:r>
        <w:separator/>
      </w:r>
    </w:p>
  </w:footnote>
  <w:footnote w:type="continuationSeparator" w:id="0">
    <w:p w:rsidR="005550B4" w:rsidRDefault="00555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B4"/>
    <w:rsid w:val="001A7C09"/>
    <w:rsid w:val="005550B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8CAA37-FB56-4D33-9686-4CC21048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550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2017-01-10T20:01:00Z</dcterms:created>
  <dcterms:modified xsi:type="dcterms:W3CDTF">2017-01-10T20:02:00Z</dcterms:modified>
</cp:coreProperties>
</file>