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A3775" w14:textId="77777777" w:rsidR="00EF5D46" w:rsidRDefault="00EF5D46" w:rsidP="00EF5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STALYNBURGH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fl.1411)</w:t>
      </w:r>
    </w:p>
    <w:p w14:paraId="7AEE7923" w14:textId="77777777" w:rsidR="00EF5D46" w:rsidRDefault="00EF5D46" w:rsidP="00EF5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9AA3AAA" w14:textId="77777777" w:rsidR="00EF5D46" w:rsidRDefault="00EF5D46" w:rsidP="00EF5D46">
      <w:pPr>
        <w:pStyle w:val="NoSpacing"/>
        <w:rPr>
          <w:rFonts w:cs="Times New Roman"/>
          <w:szCs w:val="24"/>
        </w:rPr>
      </w:pPr>
    </w:p>
    <w:p w14:paraId="0299447C" w14:textId="77777777" w:rsidR="00EF5D46" w:rsidRDefault="00EF5D46" w:rsidP="00EF5D46">
      <w:pPr>
        <w:pStyle w:val="NoSpacing"/>
        <w:rPr>
          <w:rFonts w:cs="Times New Roman"/>
          <w:szCs w:val="24"/>
        </w:rPr>
      </w:pPr>
    </w:p>
    <w:p w14:paraId="4CE4E96A" w14:textId="77777777" w:rsidR="00EF5D46" w:rsidRDefault="00EF5D46" w:rsidP="00EF5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1411</w:t>
      </w:r>
      <w:r>
        <w:rPr>
          <w:rFonts w:cs="Times New Roman"/>
          <w:szCs w:val="24"/>
        </w:rPr>
        <w:tab/>
        <w:t>He took on an apprentice, William Stonham(q.v.).</w:t>
      </w:r>
    </w:p>
    <w:p w14:paraId="04DB7356" w14:textId="77777777" w:rsidR="00EF5D46" w:rsidRDefault="00EF5D46" w:rsidP="00EF5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1E45CF7" w14:textId="77777777" w:rsidR="00EF5D46" w:rsidRDefault="00EF5D46" w:rsidP="00EF5D46">
      <w:pPr>
        <w:pStyle w:val="NoSpacing"/>
        <w:rPr>
          <w:rFonts w:cs="Times New Roman"/>
          <w:szCs w:val="24"/>
        </w:rPr>
      </w:pPr>
    </w:p>
    <w:p w14:paraId="60CF6ECF" w14:textId="77777777" w:rsidR="00EF5D46" w:rsidRDefault="00EF5D46" w:rsidP="00EF5D46">
      <w:pPr>
        <w:pStyle w:val="NoSpacing"/>
        <w:rPr>
          <w:rFonts w:cs="Times New Roman"/>
          <w:szCs w:val="24"/>
        </w:rPr>
      </w:pPr>
    </w:p>
    <w:p w14:paraId="10DAD770" w14:textId="77777777" w:rsidR="00EF5D46" w:rsidRDefault="00EF5D46" w:rsidP="00EF5D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 2024</w:t>
      </w:r>
    </w:p>
    <w:p w14:paraId="727260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28DB6" w14:textId="77777777" w:rsidR="00EF5D46" w:rsidRDefault="00EF5D46" w:rsidP="009139A6">
      <w:r>
        <w:separator/>
      </w:r>
    </w:p>
  </w:endnote>
  <w:endnote w:type="continuationSeparator" w:id="0">
    <w:p w14:paraId="279C7A6A" w14:textId="77777777" w:rsidR="00EF5D46" w:rsidRDefault="00EF5D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AA8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029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501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BEB5B" w14:textId="77777777" w:rsidR="00EF5D46" w:rsidRDefault="00EF5D46" w:rsidP="009139A6">
      <w:r>
        <w:separator/>
      </w:r>
    </w:p>
  </w:footnote>
  <w:footnote w:type="continuationSeparator" w:id="0">
    <w:p w14:paraId="1E835CD4" w14:textId="77777777" w:rsidR="00EF5D46" w:rsidRDefault="00EF5D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A08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139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BE7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46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5D4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894D"/>
  <w15:chartTrackingRefBased/>
  <w15:docId w15:val="{F3D0B587-6410-46A1-9DD3-B6C4B8FA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5D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2024-05-12T20:42:00Z</dcterms:created>
  <dcterms:modified xsi:type="dcterms:W3CDTF">2024-05-12T20:42:00Z</dcterms:modified>
</cp:coreProperties>
</file>