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0DF54" w14:textId="77777777" w:rsidR="008C39DC" w:rsidRDefault="008C39DC" w:rsidP="008C39D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STALWORTH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64245B4D" w14:textId="77777777" w:rsidR="008C39DC" w:rsidRDefault="008C39DC" w:rsidP="008C39D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 (foot).</w:t>
      </w:r>
    </w:p>
    <w:p w14:paraId="61CF853E" w14:textId="77777777" w:rsidR="008C39DC" w:rsidRDefault="008C39DC" w:rsidP="008C39D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137876B" w14:textId="77777777" w:rsidR="008C39DC" w:rsidRDefault="008C39DC" w:rsidP="008C39D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A530349" w14:textId="77777777" w:rsidR="008C39DC" w:rsidRDefault="008C39DC" w:rsidP="008C39D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5DB20B9E" w14:textId="77777777" w:rsidR="008C39DC" w:rsidRDefault="008C39DC" w:rsidP="008C39D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12748F3B" w14:textId="77777777" w:rsidR="008C39DC" w:rsidRDefault="008C39DC" w:rsidP="008C39DC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1CA79451" w14:textId="77777777" w:rsidR="008C39DC" w:rsidRDefault="008C39DC" w:rsidP="008C39D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3F19EA5" w14:textId="77777777" w:rsidR="008C39DC" w:rsidRDefault="008C39DC" w:rsidP="008C39D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7601B20" w14:textId="77777777" w:rsidR="008C39DC" w:rsidRDefault="008C39DC" w:rsidP="008C39D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4 October 2022</w:t>
      </w:r>
    </w:p>
    <w:p w14:paraId="06217A1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394AA" w14:textId="77777777" w:rsidR="008C39DC" w:rsidRDefault="008C39DC" w:rsidP="009139A6">
      <w:r>
        <w:separator/>
      </w:r>
    </w:p>
  </w:endnote>
  <w:endnote w:type="continuationSeparator" w:id="0">
    <w:p w14:paraId="6FA99F18" w14:textId="77777777" w:rsidR="008C39DC" w:rsidRDefault="008C39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88D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8AA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FD5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53D46" w14:textId="77777777" w:rsidR="008C39DC" w:rsidRDefault="008C39DC" w:rsidP="009139A6">
      <w:r>
        <w:separator/>
      </w:r>
    </w:p>
  </w:footnote>
  <w:footnote w:type="continuationSeparator" w:id="0">
    <w:p w14:paraId="145EA299" w14:textId="77777777" w:rsidR="008C39DC" w:rsidRDefault="008C39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000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A6E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1BC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9DC"/>
    <w:rsid w:val="000666E0"/>
    <w:rsid w:val="002510B7"/>
    <w:rsid w:val="005C130B"/>
    <w:rsid w:val="00826F5C"/>
    <w:rsid w:val="008C39D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76E53"/>
  <w15:chartTrackingRefBased/>
  <w15:docId w15:val="{256B51B0-C98E-414B-B963-9BD756A1F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9D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2022-11-04T21:28:00Z</dcterms:created>
  <dcterms:modified xsi:type="dcterms:W3CDTF">2022-11-04T21:29:00Z</dcterms:modified>
</cp:coreProperties>
</file>