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34523" w14:textId="77777777" w:rsidR="00784740" w:rsidRDefault="00784740" w:rsidP="00784740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STALWORTH</w:t>
      </w:r>
      <w:r>
        <w:rPr>
          <w:rFonts w:eastAsia="Times New Roman" w:cs="Times New Roman"/>
          <w:szCs w:val="24"/>
        </w:rPr>
        <w:t xml:space="preserve"> 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fl.1485)</w:t>
      </w:r>
    </w:p>
    <w:p w14:paraId="03EFFA47" w14:textId="77777777" w:rsidR="00784740" w:rsidRDefault="00784740" w:rsidP="00784740">
      <w:pPr>
        <w:pStyle w:val="NoSpacing"/>
        <w:rPr>
          <w:rFonts w:cs="Times New Roman"/>
          <w:szCs w:val="24"/>
        </w:rPr>
      </w:pPr>
    </w:p>
    <w:p w14:paraId="28612FDE" w14:textId="77777777" w:rsidR="00784740" w:rsidRDefault="00784740" w:rsidP="00784740">
      <w:pPr>
        <w:pStyle w:val="NoSpacing"/>
        <w:rPr>
          <w:rFonts w:cs="Times New Roman"/>
          <w:szCs w:val="24"/>
        </w:rPr>
      </w:pPr>
    </w:p>
    <w:p w14:paraId="3376195A" w14:textId="77777777" w:rsidR="00784740" w:rsidRDefault="00784740" w:rsidP="0078474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Apr.1485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</w:t>
      </w:r>
      <w:proofErr w:type="spellStart"/>
      <w:r>
        <w:rPr>
          <w:rFonts w:cs="Times New Roman"/>
          <w:szCs w:val="24"/>
        </w:rPr>
        <w:t>Babraham</w:t>
      </w:r>
      <w:proofErr w:type="spellEnd"/>
      <w:r>
        <w:rPr>
          <w:rFonts w:cs="Times New Roman"/>
          <w:szCs w:val="24"/>
        </w:rPr>
        <w:t>,</w:t>
      </w:r>
    </w:p>
    <w:p w14:paraId="54B767C0" w14:textId="77777777" w:rsidR="00784740" w:rsidRDefault="00784740" w:rsidP="0078474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Cambridgeshire, into lands of Isabella </w:t>
      </w:r>
      <w:proofErr w:type="spellStart"/>
      <w:r>
        <w:rPr>
          <w:rFonts w:cs="Times New Roman"/>
          <w:szCs w:val="24"/>
        </w:rPr>
        <w:t>Bourchier</w:t>
      </w:r>
      <w:proofErr w:type="spellEnd"/>
      <w:r>
        <w:rPr>
          <w:rFonts w:cs="Times New Roman"/>
          <w:szCs w:val="24"/>
        </w:rPr>
        <w:t>, Countess of Essex(q.v.).</w:t>
      </w:r>
    </w:p>
    <w:p w14:paraId="1B140EFA" w14:textId="77777777" w:rsidR="00784740" w:rsidRDefault="00784740" w:rsidP="00784740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6B8F3CEC" w14:textId="77777777" w:rsidR="00784740" w:rsidRDefault="00784740" w:rsidP="00784740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p.136)</w:t>
      </w:r>
    </w:p>
    <w:p w14:paraId="71211B19" w14:textId="77777777" w:rsidR="00784740" w:rsidRDefault="00784740" w:rsidP="00784740">
      <w:pPr>
        <w:pStyle w:val="NoSpacing"/>
        <w:rPr>
          <w:rFonts w:eastAsia="Times New Roman" w:cs="Times New Roman"/>
          <w:szCs w:val="24"/>
        </w:rPr>
      </w:pPr>
    </w:p>
    <w:p w14:paraId="1E19878B" w14:textId="77777777" w:rsidR="00784740" w:rsidRDefault="00784740" w:rsidP="00784740">
      <w:pPr>
        <w:pStyle w:val="NoSpacing"/>
        <w:rPr>
          <w:rFonts w:eastAsia="Times New Roman" w:cs="Times New Roman"/>
          <w:szCs w:val="24"/>
        </w:rPr>
      </w:pPr>
    </w:p>
    <w:p w14:paraId="5471A3E8" w14:textId="77777777" w:rsidR="00784740" w:rsidRDefault="00784740" w:rsidP="0078474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15 October 2023</w:t>
      </w:r>
    </w:p>
    <w:p w14:paraId="22754D3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5012B" w14:textId="77777777" w:rsidR="00784740" w:rsidRDefault="00784740" w:rsidP="009139A6">
      <w:r>
        <w:separator/>
      </w:r>
    </w:p>
  </w:endnote>
  <w:endnote w:type="continuationSeparator" w:id="0">
    <w:p w14:paraId="2FE5CB0E" w14:textId="77777777" w:rsidR="00784740" w:rsidRDefault="0078474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9908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40E9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CC78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0E94A" w14:textId="77777777" w:rsidR="00784740" w:rsidRDefault="00784740" w:rsidP="009139A6">
      <w:r>
        <w:separator/>
      </w:r>
    </w:p>
  </w:footnote>
  <w:footnote w:type="continuationSeparator" w:id="0">
    <w:p w14:paraId="4BBBC9E2" w14:textId="77777777" w:rsidR="00784740" w:rsidRDefault="0078474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C405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9D11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E5D5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740"/>
    <w:rsid w:val="000666E0"/>
    <w:rsid w:val="002510B7"/>
    <w:rsid w:val="005C130B"/>
    <w:rsid w:val="00784740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89EEE"/>
  <w15:chartTrackingRefBased/>
  <w15:docId w15:val="{4CCFA295-02A1-4936-89E9-FD73DD921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2023-10-15T19:36:00Z</dcterms:created>
  <dcterms:modified xsi:type="dcterms:W3CDTF">2023-10-15T19:36:00Z</dcterms:modified>
</cp:coreProperties>
</file>