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8CCEE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STALWORTH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C6A68ED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49483B38" w14:textId="77777777" w:rsidR="007A4A02" w:rsidRDefault="007A4A02" w:rsidP="007A4A02">
      <w:pPr>
        <w:rPr>
          <w:rFonts w:ascii="Times New Roman" w:hAnsi="Times New Roman" w:cs="Times New Roman"/>
        </w:rPr>
      </w:pPr>
    </w:p>
    <w:p w14:paraId="7314AC22" w14:textId="77777777" w:rsidR="007A4A02" w:rsidRDefault="007A4A02" w:rsidP="007A4A02">
      <w:pPr>
        <w:rPr>
          <w:rFonts w:ascii="Times New Roman" w:hAnsi="Times New Roman" w:cs="Times New Roman"/>
        </w:rPr>
      </w:pPr>
    </w:p>
    <w:p w14:paraId="7B1C778E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burning against Albert Hughson of Westminster(q.v.) and</w:t>
      </w:r>
    </w:p>
    <w:p w14:paraId="0E236F4F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his wife, Isabel(q.v.).</w:t>
      </w:r>
    </w:p>
    <w:p w14:paraId="0071F2C2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E7AB3C6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Forset</w:t>
      </w:r>
      <w:proofErr w:type="spellEnd"/>
      <w:r>
        <w:rPr>
          <w:rFonts w:ascii="Times New Roman" w:hAnsi="Times New Roman" w:cs="Times New Roman"/>
        </w:rPr>
        <w:t xml:space="preserve"> of London, gentleman(q.v.),</w:t>
      </w:r>
    </w:p>
    <w:p w14:paraId="344F8EB8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Wellysborne</w:t>
      </w:r>
      <w:proofErr w:type="spellEnd"/>
      <w:r>
        <w:rPr>
          <w:rFonts w:ascii="Times New Roman" w:hAnsi="Times New Roman" w:cs="Times New Roman"/>
        </w:rPr>
        <w:t xml:space="preserve"> of Westminster(q.v.), Sir Simon Mountford of </w:t>
      </w:r>
    </w:p>
    <w:p w14:paraId="6B22FB60" w14:textId="77777777" w:rsidR="007A4A02" w:rsidRDefault="007A4A02" w:rsidP="007A4A02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Coleshill, Warwickshire(q.v.), William </w:t>
      </w:r>
      <w:proofErr w:type="spellStart"/>
      <w:r>
        <w:rPr>
          <w:rFonts w:ascii="Times New Roman" w:hAnsi="Times New Roman" w:cs="Times New Roman"/>
        </w:rPr>
        <w:t>Spen</w:t>
      </w:r>
      <w:proofErr w:type="spellEnd"/>
      <w:r>
        <w:rPr>
          <w:rFonts w:ascii="Times New Roman" w:hAnsi="Times New Roman" w:cs="Times New Roman"/>
        </w:rPr>
        <w:t xml:space="preserve"> of Westminster(q.v.) and John Crabbe of Westminster(q.v.).   (ibid.)</w:t>
      </w:r>
    </w:p>
    <w:p w14:paraId="381281DB" w14:textId="77777777" w:rsidR="007A4A02" w:rsidRDefault="007A4A02" w:rsidP="007A4A02">
      <w:pPr>
        <w:rPr>
          <w:rFonts w:ascii="Times New Roman" w:hAnsi="Times New Roman" w:cs="Times New Roman"/>
        </w:rPr>
      </w:pPr>
    </w:p>
    <w:p w14:paraId="390C870D" w14:textId="77777777" w:rsidR="007A4A02" w:rsidRDefault="007A4A02" w:rsidP="007A4A02">
      <w:pPr>
        <w:rPr>
          <w:rFonts w:ascii="Times New Roman" w:hAnsi="Times New Roman" w:cs="Times New Roman"/>
        </w:rPr>
      </w:pPr>
    </w:p>
    <w:p w14:paraId="30A5C50E" w14:textId="77777777" w:rsidR="007A4A02" w:rsidRDefault="007A4A02" w:rsidP="007A4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7CFE54C8" w14:textId="77777777" w:rsidR="006B2F86" w:rsidRPr="00E71FC3" w:rsidRDefault="007A4A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F6BFB" w14:textId="77777777" w:rsidR="007A4A02" w:rsidRDefault="007A4A02" w:rsidP="00E71FC3">
      <w:r>
        <w:separator/>
      </w:r>
    </w:p>
  </w:endnote>
  <w:endnote w:type="continuationSeparator" w:id="0">
    <w:p w14:paraId="44B86F51" w14:textId="77777777" w:rsidR="007A4A02" w:rsidRDefault="007A4A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7F23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78447" w14:textId="77777777" w:rsidR="007A4A02" w:rsidRDefault="007A4A02" w:rsidP="00E71FC3">
      <w:r>
        <w:separator/>
      </w:r>
    </w:p>
  </w:footnote>
  <w:footnote w:type="continuationSeparator" w:id="0">
    <w:p w14:paraId="6048B486" w14:textId="77777777" w:rsidR="007A4A02" w:rsidRDefault="007A4A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A02"/>
    <w:rsid w:val="001A7C09"/>
    <w:rsid w:val="00577BD5"/>
    <w:rsid w:val="00656CBA"/>
    <w:rsid w:val="006A1F77"/>
    <w:rsid w:val="00733BE7"/>
    <w:rsid w:val="007A4A0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2E8F9"/>
  <w15:chartTrackingRefBased/>
  <w15:docId w15:val="{4C965C09-B9F5-437D-8C56-E7D23ECA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4A0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4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2019-01-26T22:12:00Z</dcterms:created>
  <dcterms:modified xsi:type="dcterms:W3CDTF">2019-01-26T22:13:00Z</dcterms:modified>
</cp:coreProperties>
</file>