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2E586" w14:textId="77777777" w:rsidR="00D15900" w:rsidRDefault="00D15900" w:rsidP="00D15900">
      <w:pPr>
        <w:pStyle w:val="NoSpacing"/>
        <w:tabs>
          <w:tab w:val="left" w:pos="810"/>
          <w:tab w:val="left" w:pos="1440"/>
        </w:tabs>
      </w:pPr>
      <w:r>
        <w:rPr>
          <w:u w:val="single"/>
        </w:rPr>
        <w:t>Tristan STALWORTH</w:t>
      </w:r>
      <w:r>
        <w:t xml:space="preserve">        (fl.1418)</w:t>
      </w:r>
    </w:p>
    <w:p w14:paraId="145C0620" w14:textId="77777777" w:rsidR="00D15900" w:rsidRDefault="00D15900" w:rsidP="00D15900">
      <w:pPr>
        <w:pStyle w:val="NoSpacing"/>
        <w:tabs>
          <w:tab w:val="left" w:pos="810"/>
          <w:tab w:val="left" w:pos="1440"/>
        </w:tabs>
      </w:pPr>
    </w:p>
    <w:p w14:paraId="2963A5D6" w14:textId="77777777" w:rsidR="00D15900" w:rsidRDefault="00D15900" w:rsidP="00D15900">
      <w:pPr>
        <w:pStyle w:val="NoSpacing"/>
        <w:tabs>
          <w:tab w:val="left" w:pos="810"/>
          <w:tab w:val="left" w:pos="1440"/>
        </w:tabs>
      </w:pPr>
    </w:p>
    <w:p w14:paraId="6EDDBCA9" w14:textId="77777777" w:rsidR="00D15900" w:rsidRDefault="00D15900" w:rsidP="00D15900">
      <w:pPr>
        <w:pStyle w:val="NoSpacing"/>
        <w:tabs>
          <w:tab w:val="left" w:pos="810"/>
          <w:tab w:val="left" w:pos="1440"/>
        </w:tabs>
      </w:pPr>
      <w:r>
        <w:tab/>
        <w:t>1418</w:t>
      </w:r>
      <w:r>
        <w:tab/>
        <w:t>He made a plaint of debt against William Pirler of York(q.v.), Robert</w:t>
      </w:r>
    </w:p>
    <w:p w14:paraId="4B9B88E5" w14:textId="77777777" w:rsidR="00D15900" w:rsidRDefault="00D15900" w:rsidP="00D15900">
      <w:pPr>
        <w:pStyle w:val="NoSpacing"/>
        <w:tabs>
          <w:tab w:val="left" w:pos="810"/>
          <w:tab w:val="left" w:pos="1440"/>
        </w:tabs>
      </w:pPr>
      <w:r>
        <w:tab/>
      </w:r>
      <w:r>
        <w:tab/>
        <w:t>Albern of York(q.v.), Roger Normanton of York(q.v.), William</w:t>
      </w:r>
    </w:p>
    <w:p w14:paraId="28DF8971" w14:textId="77777777" w:rsidR="00D15900" w:rsidRDefault="00D15900" w:rsidP="00D15900">
      <w:pPr>
        <w:pStyle w:val="NoSpacing"/>
        <w:tabs>
          <w:tab w:val="left" w:pos="810"/>
          <w:tab w:val="left" w:pos="1440"/>
        </w:tabs>
      </w:pPr>
      <w:r>
        <w:tab/>
      </w:r>
      <w:r>
        <w:tab/>
      </w:r>
      <w:proofErr w:type="spellStart"/>
      <w:r>
        <w:t>Rydesdale</w:t>
      </w:r>
      <w:proofErr w:type="spellEnd"/>
      <w:r>
        <w:t xml:space="preserve"> of Penrith(q.v.) and John Draycotes of Tickhill(q.v.).</w:t>
      </w:r>
    </w:p>
    <w:p w14:paraId="22A87C22" w14:textId="77777777" w:rsidR="00D15900" w:rsidRDefault="00D15900" w:rsidP="00D15900">
      <w:pPr>
        <w:pStyle w:val="NoSpacing"/>
        <w:tabs>
          <w:tab w:val="left" w:pos="810"/>
          <w:tab w:val="left" w:pos="1440"/>
        </w:tabs>
      </w:pPr>
      <w:r>
        <w:tab/>
      </w:r>
      <w:r>
        <w:tab/>
        <w:t xml:space="preserve">( </w:t>
      </w:r>
      <w:hyperlink r:id="rId6" w:history="1">
        <w:r w:rsidRPr="0029621C">
          <w:rPr>
            <w:rStyle w:val="Hyperlink"/>
          </w:rPr>
          <w:t>http://aalt.law.uh.edu/Indices/CP40Indices/CP40no629/CP40no629Pl.htm</w:t>
        </w:r>
      </w:hyperlink>
      <w:r>
        <w:t xml:space="preserve"> )</w:t>
      </w:r>
    </w:p>
    <w:p w14:paraId="34AEF427" w14:textId="77777777" w:rsidR="00D15900" w:rsidRDefault="00D15900" w:rsidP="00D15900">
      <w:pPr>
        <w:pStyle w:val="NoSpacing"/>
        <w:tabs>
          <w:tab w:val="left" w:pos="810"/>
          <w:tab w:val="left" w:pos="1440"/>
        </w:tabs>
      </w:pPr>
    </w:p>
    <w:p w14:paraId="36D940CE" w14:textId="77777777" w:rsidR="00D15900" w:rsidRDefault="00D15900" w:rsidP="00D15900">
      <w:pPr>
        <w:pStyle w:val="NoSpacing"/>
        <w:tabs>
          <w:tab w:val="left" w:pos="810"/>
          <w:tab w:val="left" w:pos="1440"/>
        </w:tabs>
      </w:pPr>
    </w:p>
    <w:p w14:paraId="4797E0FF" w14:textId="77777777" w:rsidR="00D15900" w:rsidRDefault="00D15900" w:rsidP="00D15900">
      <w:pPr>
        <w:pStyle w:val="NoSpacing"/>
        <w:tabs>
          <w:tab w:val="left" w:pos="810"/>
          <w:tab w:val="left" w:pos="1440"/>
        </w:tabs>
      </w:pPr>
      <w:r>
        <w:t>25 September 2025</w:t>
      </w:r>
    </w:p>
    <w:p w14:paraId="121B00D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4BF251" w14:textId="77777777" w:rsidR="00D15900" w:rsidRDefault="00D15900" w:rsidP="009139A6">
      <w:r>
        <w:separator/>
      </w:r>
    </w:p>
  </w:endnote>
  <w:endnote w:type="continuationSeparator" w:id="0">
    <w:p w14:paraId="77DB83AC" w14:textId="77777777" w:rsidR="00D15900" w:rsidRDefault="00D1590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FCB3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F88A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125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88FE78" w14:textId="77777777" w:rsidR="00D15900" w:rsidRDefault="00D15900" w:rsidP="009139A6">
      <w:r>
        <w:separator/>
      </w:r>
    </w:p>
  </w:footnote>
  <w:footnote w:type="continuationSeparator" w:id="0">
    <w:p w14:paraId="34DE36A3" w14:textId="77777777" w:rsidR="00D15900" w:rsidRDefault="00D1590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4D5F2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498F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7772E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900"/>
    <w:rsid w:val="000666E0"/>
    <w:rsid w:val="000A2E7A"/>
    <w:rsid w:val="001307AC"/>
    <w:rsid w:val="00190DFA"/>
    <w:rsid w:val="002510B7"/>
    <w:rsid w:val="00270799"/>
    <w:rsid w:val="002737D5"/>
    <w:rsid w:val="00357E4A"/>
    <w:rsid w:val="005C130B"/>
    <w:rsid w:val="00826F5C"/>
    <w:rsid w:val="008D5F26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15900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A8FB62"/>
  <w15:chartTrackingRefBased/>
  <w15:docId w15:val="{F039FA57-AB83-4107-99D8-AF45B26A5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D1590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629/CP40no629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63</Words>
  <Characters>360</Characters>
  <Application>Microsoft Office Word</Application>
  <DocSecurity>0</DocSecurity>
  <Lines>3</Lines>
  <Paragraphs>1</Paragraphs>
  <ScaleCrop>false</ScaleCrop>
  <Company/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2025-09-30T06:45:00Z</dcterms:created>
  <dcterms:modified xsi:type="dcterms:W3CDTF">2025-09-30T06:46:00Z</dcterms:modified>
</cp:coreProperties>
</file>