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B77C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STALWORTH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589DE2C4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C11676C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</w:p>
    <w:p w14:paraId="02B97B7F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</w:p>
    <w:p w14:paraId="20C361C6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28AA9F9" w14:textId="77777777" w:rsidR="00AB600A" w:rsidRDefault="00AB600A" w:rsidP="00AB600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1CA7730D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EF5790A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</w:p>
    <w:p w14:paraId="0A3151C6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</w:p>
    <w:p w14:paraId="211AC3F1" w14:textId="77777777" w:rsidR="00AB600A" w:rsidRDefault="00AB600A" w:rsidP="00AB6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2021</w:t>
      </w:r>
    </w:p>
    <w:p w14:paraId="5C54AC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B2DC5" w14:textId="77777777" w:rsidR="00AB600A" w:rsidRDefault="00AB600A" w:rsidP="009139A6">
      <w:r>
        <w:separator/>
      </w:r>
    </w:p>
  </w:endnote>
  <w:endnote w:type="continuationSeparator" w:id="0">
    <w:p w14:paraId="41903FA9" w14:textId="77777777" w:rsidR="00AB600A" w:rsidRDefault="00AB60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3BE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34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F5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81011" w14:textId="77777777" w:rsidR="00AB600A" w:rsidRDefault="00AB600A" w:rsidP="009139A6">
      <w:r>
        <w:separator/>
      </w:r>
    </w:p>
  </w:footnote>
  <w:footnote w:type="continuationSeparator" w:id="0">
    <w:p w14:paraId="7BC15AF8" w14:textId="77777777" w:rsidR="00AB600A" w:rsidRDefault="00AB60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B4B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A49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99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0A"/>
    <w:rsid w:val="000666E0"/>
    <w:rsid w:val="002510B7"/>
    <w:rsid w:val="005C130B"/>
    <w:rsid w:val="00826F5C"/>
    <w:rsid w:val="009139A6"/>
    <w:rsid w:val="009448BB"/>
    <w:rsid w:val="00A3176C"/>
    <w:rsid w:val="00AB600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92E3A"/>
  <w15:chartTrackingRefBased/>
  <w15:docId w15:val="{D71AB00C-B2B5-4509-9108-31C35B86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00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2022-01-24T11:59:00Z</dcterms:created>
  <dcterms:modified xsi:type="dcterms:W3CDTF">2022-01-24T11:59:00Z</dcterms:modified>
</cp:coreProperties>
</file>