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50AA" w:rsidRDefault="00E150AA" w:rsidP="00E150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STALWORTH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E150AA" w:rsidRDefault="00E150AA" w:rsidP="00E150AA">
      <w:pPr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</w:rPr>
        <w:t>of Boston, Lincolnshire. Paten maker.</w:t>
      </w:r>
    </w:p>
    <w:bookmarkEnd w:id="0"/>
    <w:p w:rsidR="00E150AA" w:rsidRDefault="00E150AA" w:rsidP="00E150AA">
      <w:pPr>
        <w:rPr>
          <w:rFonts w:ascii="Times New Roman" w:hAnsi="Times New Roman" w:cs="Times New Roman"/>
        </w:rPr>
      </w:pPr>
    </w:p>
    <w:p w:rsidR="00E150AA" w:rsidRDefault="00E150AA" w:rsidP="00E150AA">
      <w:pPr>
        <w:rPr>
          <w:rFonts w:ascii="Times New Roman" w:hAnsi="Times New Roman" w:cs="Times New Roman"/>
        </w:rPr>
      </w:pPr>
    </w:p>
    <w:p w:rsidR="00E150AA" w:rsidRDefault="00E150AA" w:rsidP="00E150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Grene</w:t>
      </w:r>
      <w:proofErr w:type="spellEnd"/>
      <w:r>
        <w:rPr>
          <w:rFonts w:ascii="Times New Roman" w:hAnsi="Times New Roman" w:cs="Times New Roman"/>
        </w:rPr>
        <w:t>(q.v.) brought a plaint of trespass and taking against him</w:t>
      </w:r>
    </w:p>
    <w:p w:rsidR="00E150AA" w:rsidRDefault="00E150AA" w:rsidP="00E150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John Johnson of Boston(q.v.).</w:t>
      </w:r>
    </w:p>
    <w:p w:rsidR="00E150AA" w:rsidRDefault="00E150AA" w:rsidP="00E150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F42B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E150AA" w:rsidRDefault="00E150AA" w:rsidP="00E150AA">
      <w:pPr>
        <w:rPr>
          <w:rFonts w:ascii="Times New Roman" w:hAnsi="Times New Roman" w:cs="Times New Roman"/>
        </w:rPr>
      </w:pPr>
    </w:p>
    <w:p w:rsidR="00E150AA" w:rsidRDefault="00E150AA" w:rsidP="00E150AA">
      <w:pPr>
        <w:rPr>
          <w:rFonts w:ascii="Times New Roman" w:hAnsi="Times New Roman" w:cs="Times New Roman"/>
        </w:rPr>
      </w:pPr>
    </w:p>
    <w:p w:rsidR="00E150AA" w:rsidRDefault="00E150AA" w:rsidP="00E150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December 2017</w:t>
      </w:r>
    </w:p>
    <w:p w:rsidR="006B2F86" w:rsidRPr="00E71FC3" w:rsidRDefault="00E150AA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50AA" w:rsidRDefault="00E150AA" w:rsidP="00E71FC3">
      <w:r>
        <w:separator/>
      </w:r>
    </w:p>
  </w:endnote>
  <w:endnote w:type="continuationSeparator" w:id="0">
    <w:p w:rsidR="00E150AA" w:rsidRDefault="00E150A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50AA" w:rsidRDefault="00E150AA" w:rsidP="00E71FC3">
      <w:r>
        <w:separator/>
      </w:r>
    </w:p>
  </w:footnote>
  <w:footnote w:type="continuationSeparator" w:id="0">
    <w:p w:rsidR="00E150AA" w:rsidRDefault="00E150A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0AA"/>
    <w:rsid w:val="001A7C09"/>
    <w:rsid w:val="00577BD5"/>
    <w:rsid w:val="00656CBA"/>
    <w:rsid w:val="006A1F77"/>
    <w:rsid w:val="00733BE7"/>
    <w:rsid w:val="00AB52E8"/>
    <w:rsid w:val="00B16D3F"/>
    <w:rsid w:val="00BB41AC"/>
    <w:rsid w:val="00E150A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F98FD7-B936-4C2B-8185-2A56E9244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50A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150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2017-12-13T20:02:00Z</dcterms:created>
  <dcterms:modified xsi:type="dcterms:W3CDTF">2017-12-13T20:02:00Z</dcterms:modified>
</cp:coreProperties>
</file>