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BAD" w:rsidRDefault="007A7BAD" w:rsidP="007A7BAD">
      <w:r>
        <w:rPr>
          <w:u w:val="single"/>
        </w:rPr>
        <w:t>John STALWORTH</w:t>
      </w:r>
      <w:r>
        <w:t xml:space="preserve">      (fl.1445)</w:t>
      </w:r>
    </w:p>
    <w:p w:rsidR="007A7BAD" w:rsidRDefault="007A7BAD" w:rsidP="007A7BAD"/>
    <w:p w:rsidR="007A7BAD" w:rsidRDefault="007A7BAD" w:rsidP="007A7BAD"/>
    <w:p w:rsidR="007A7BAD" w:rsidRDefault="007A7BAD" w:rsidP="007A7BAD">
      <w:pPr>
        <w:ind w:left="1440" w:hanging="1440"/>
      </w:pPr>
      <w:r>
        <w:t>12 Jul.1445</w:t>
      </w:r>
      <w:r>
        <w:tab/>
        <w:t xml:space="preserve">He was on a commission of the peace for Hertfordshire. </w:t>
      </w:r>
    </w:p>
    <w:p w:rsidR="007A7BAD" w:rsidRDefault="007A7BAD" w:rsidP="007A7BAD">
      <w:r>
        <w:tab/>
      </w:r>
      <w:r>
        <w:tab/>
        <w:t>(C.P.R.1441-6 p.471)</w:t>
      </w:r>
    </w:p>
    <w:p w:rsidR="007A7BAD" w:rsidRDefault="007A7BAD" w:rsidP="007A7BAD"/>
    <w:p w:rsidR="007A7BAD" w:rsidRDefault="007A7BAD" w:rsidP="007A7BAD"/>
    <w:p w:rsidR="007A7BAD" w:rsidRDefault="007A7BAD" w:rsidP="007A7BAD">
      <w:r>
        <w:t>14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BAD" w:rsidRDefault="007A7BAD" w:rsidP="00564E3C">
      <w:r>
        <w:separator/>
      </w:r>
    </w:p>
  </w:endnote>
  <w:endnote w:type="continuationSeparator" w:id="0">
    <w:p w:rsidR="007A7BAD" w:rsidRDefault="007A7BAD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A7BAD">
      <w:rPr>
        <w:rFonts w:ascii="Times New Roman" w:hAnsi="Times New Roman" w:cs="Times New Roman"/>
        <w:noProof/>
        <w:sz w:val="24"/>
        <w:szCs w:val="24"/>
      </w:rPr>
      <w:t>18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BAD" w:rsidRDefault="007A7BAD" w:rsidP="00564E3C">
      <w:r>
        <w:separator/>
      </w:r>
    </w:p>
  </w:footnote>
  <w:footnote w:type="continuationSeparator" w:id="0">
    <w:p w:rsidR="007A7BAD" w:rsidRDefault="007A7BAD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BAD"/>
    <w:rsid w:val="00372DC6"/>
    <w:rsid w:val="00564E3C"/>
    <w:rsid w:val="0064591D"/>
    <w:rsid w:val="007A7BA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79D2ED-8462-4579-91E3-86046C76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BA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2015-12-18T20:31:00Z</dcterms:created>
  <dcterms:modified xsi:type="dcterms:W3CDTF">2015-12-18T20:32:00Z</dcterms:modified>
</cp:coreProperties>
</file>