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STALWORTH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(fl.1433)</w:t>
      </w:r>
      <w:bookmarkStart w:id="0" w:name="_GoBack"/>
      <w:bookmarkEnd w:id="0"/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Hertford into land</w:t>
      </w:r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D7478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24-110)</w:t>
      </w:r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615D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615D" w:rsidRPr="00FD5B85" w:rsidRDefault="00B5615D" w:rsidP="00B56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B5615D" w:rsidRDefault="00B561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561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15D" w:rsidRDefault="00B5615D" w:rsidP="00E71FC3">
      <w:pPr>
        <w:spacing w:after="0" w:line="240" w:lineRule="auto"/>
      </w:pPr>
      <w:r>
        <w:separator/>
      </w:r>
    </w:p>
  </w:endnote>
  <w:endnote w:type="continuationSeparator" w:id="0">
    <w:p w:rsidR="00B5615D" w:rsidRDefault="00B561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15D" w:rsidRDefault="00B5615D" w:rsidP="00E71FC3">
      <w:pPr>
        <w:spacing w:after="0" w:line="240" w:lineRule="auto"/>
      </w:pPr>
      <w:r>
        <w:separator/>
      </w:r>
    </w:p>
  </w:footnote>
  <w:footnote w:type="continuationSeparator" w:id="0">
    <w:p w:rsidR="00B5615D" w:rsidRDefault="00B561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15D"/>
    <w:rsid w:val="00AB52E8"/>
    <w:rsid w:val="00B16D3F"/>
    <w:rsid w:val="00B561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C6B47"/>
  <w15:chartTrackingRefBased/>
  <w15:docId w15:val="{454FE5A1-031F-4C05-9FD7-FEE4E2F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2016-05-28T14:39:00Z</dcterms:created>
  <dcterms:modified xsi:type="dcterms:W3CDTF">2016-05-28T14:40:00Z</dcterms:modified>
</cp:coreProperties>
</file>