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4691A" w14:textId="77777777" w:rsidR="00FD4F57" w:rsidRDefault="00FD4F57" w:rsidP="00FD4F5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STALWARD</w:t>
      </w:r>
      <w:r>
        <w:rPr>
          <w:rFonts w:ascii="Times New Roman" w:hAnsi="Times New Roman" w:cs="Times New Roman"/>
          <w:lang w:val="en-US"/>
        </w:rPr>
        <w:t xml:space="preserve">        (fl.1452)</w:t>
      </w:r>
    </w:p>
    <w:p w14:paraId="2610DB85" w14:textId="77777777" w:rsidR="00FD4F57" w:rsidRDefault="00FD4F57" w:rsidP="00FD4F57">
      <w:pPr>
        <w:pStyle w:val="NoSpacing"/>
        <w:rPr>
          <w:rFonts w:ascii="Times New Roman" w:hAnsi="Times New Roman" w:cs="Times New Roman"/>
          <w:lang w:val="en-US"/>
        </w:rPr>
      </w:pPr>
    </w:p>
    <w:p w14:paraId="6FC24552" w14:textId="77777777" w:rsidR="00FD4F57" w:rsidRDefault="00FD4F57" w:rsidP="00FD4F57">
      <w:pPr>
        <w:pStyle w:val="NoSpacing"/>
        <w:rPr>
          <w:rFonts w:ascii="Times New Roman" w:hAnsi="Times New Roman" w:cs="Times New Roman"/>
          <w:lang w:val="en-US"/>
        </w:rPr>
      </w:pPr>
    </w:p>
    <w:p w14:paraId="0AEA49FC" w14:textId="77777777" w:rsidR="00FD4F57" w:rsidRDefault="00FD4F57" w:rsidP="00FD4F5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1452</w:t>
      </w:r>
      <w:r>
        <w:rPr>
          <w:rFonts w:ascii="Times New Roman" w:hAnsi="Times New Roman" w:cs="Times New Roman"/>
          <w:lang w:val="en-US"/>
        </w:rPr>
        <w:tab/>
        <w:t>He made a plaint of trespass against Robert Bowyer of Evesham(q.v.)</w:t>
      </w:r>
    </w:p>
    <w:p w14:paraId="5925114D" w14:textId="77777777" w:rsidR="00FD4F57" w:rsidRDefault="00FD4F57" w:rsidP="00FD4F5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and his wife, Felicia(q.v.).</w:t>
      </w:r>
    </w:p>
    <w:p w14:paraId="7E159F1F" w14:textId="77777777" w:rsidR="00FD4F57" w:rsidRDefault="00FD4F57" w:rsidP="00FD4F5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6F1B06">
          <w:rPr>
            <w:rStyle w:val="Hyperlink"/>
            <w:rFonts w:ascii="Times New Roman" w:hAnsi="Times New Roman" w:cs="Times New Roman"/>
            <w:lang w:val="en-US"/>
          </w:rPr>
          <w:t>https://waalt.uh.edu/index.php/KB27/763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E865489" w14:textId="77777777" w:rsidR="00FD4F57" w:rsidRDefault="00FD4F57" w:rsidP="00FD4F57">
      <w:pPr>
        <w:pStyle w:val="NoSpacing"/>
        <w:rPr>
          <w:rFonts w:ascii="Times New Roman" w:hAnsi="Times New Roman" w:cs="Times New Roman"/>
          <w:lang w:val="en-US"/>
        </w:rPr>
      </w:pPr>
    </w:p>
    <w:p w14:paraId="2265D161" w14:textId="77777777" w:rsidR="00FD4F57" w:rsidRDefault="00FD4F57" w:rsidP="00FD4F57">
      <w:pPr>
        <w:pStyle w:val="NoSpacing"/>
        <w:rPr>
          <w:rFonts w:ascii="Times New Roman" w:hAnsi="Times New Roman" w:cs="Times New Roman"/>
          <w:lang w:val="en-US"/>
        </w:rPr>
      </w:pPr>
    </w:p>
    <w:p w14:paraId="371E4643" w14:textId="77777777" w:rsidR="00FD4F57" w:rsidRPr="00BB3BC1" w:rsidRDefault="00FD4F57" w:rsidP="00FD4F5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December 2025</w:t>
      </w:r>
    </w:p>
    <w:p w14:paraId="67A24F3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96311" w14:textId="77777777" w:rsidR="00556DEA" w:rsidRDefault="00556DEA" w:rsidP="00086E2C">
      <w:pPr>
        <w:spacing w:after="0" w:line="240" w:lineRule="auto"/>
      </w:pPr>
      <w:r>
        <w:separator/>
      </w:r>
    </w:p>
  </w:endnote>
  <w:endnote w:type="continuationSeparator" w:id="0">
    <w:p w14:paraId="74FDB8D6" w14:textId="77777777" w:rsidR="00556DEA" w:rsidRDefault="00556DE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AC9C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C6FF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7788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343DA" w14:textId="77777777" w:rsidR="00556DEA" w:rsidRDefault="00556DEA" w:rsidP="00086E2C">
      <w:pPr>
        <w:spacing w:after="0" w:line="240" w:lineRule="auto"/>
      </w:pPr>
      <w:r>
        <w:separator/>
      </w:r>
    </w:p>
  </w:footnote>
  <w:footnote w:type="continuationSeparator" w:id="0">
    <w:p w14:paraId="081CA834" w14:textId="77777777" w:rsidR="00556DEA" w:rsidRDefault="00556DE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CE49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BDA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7CA2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57"/>
    <w:rsid w:val="00086E2C"/>
    <w:rsid w:val="000A2E7A"/>
    <w:rsid w:val="002244B7"/>
    <w:rsid w:val="002F5110"/>
    <w:rsid w:val="00314D94"/>
    <w:rsid w:val="00556DEA"/>
    <w:rsid w:val="00617568"/>
    <w:rsid w:val="006E68FA"/>
    <w:rsid w:val="00ED3A55"/>
    <w:rsid w:val="00F479D0"/>
    <w:rsid w:val="00FD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0DA86"/>
  <w15:chartTrackingRefBased/>
  <w15:docId w15:val="{F46F08DB-1A92-4B0F-81E0-81722065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D4F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4F5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6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230</Characters>
  <Application>Microsoft Office Word</Application>
  <DocSecurity>0</DocSecurity>
  <Lines>16</Lines>
  <Paragraphs>8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2025-12-19T11:55:00Z</dcterms:created>
  <dcterms:modified xsi:type="dcterms:W3CDTF">2025-12-19T11:56:00Z</dcterms:modified>
</cp:coreProperties>
</file>