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C6A0A" w14:textId="77777777" w:rsidR="00C144A2" w:rsidRDefault="00C144A2" w:rsidP="00C144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STALVERLEY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fl.1456)</w:t>
      </w:r>
    </w:p>
    <w:p w14:paraId="258CA17B" w14:textId="77777777" w:rsidR="00C144A2" w:rsidRDefault="00C144A2" w:rsidP="00C144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1BA6BB" w14:textId="77777777" w:rsidR="00C144A2" w:rsidRDefault="00C144A2" w:rsidP="00C144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D82383" w14:textId="77777777" w:rsidR="00C144A2" w:rsidRDefault="00C144A2" w:rsidP="00C144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1456</w:t>
      </w:r>
      <w:r>
        <w:rPr>
          <w:rFonts w:ascii="Times New Roman" w:hAnsi="Times New Roman" w:cs="Times New Roman"/>
          <w:sz w:val="24"/>
          <w:szCs w:val="24"/>
        </w:rPr>
        <w:tab/>
        <w:t>He began an action for assault against John Huddleston of Lincoln,</w:t>
      </w:r>
    </w:p>
    <w:p w14:paraId="38D70852" w14:textId="77777777" w:rsidR="00C144A2" w:rsidRDefault="00C144A2" w:rsidP="00C144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merchant(q.v.), and his brother, Nicholas(q.v.).</w:t>
      </w:r>
    </w:p>
    <w:p w14:paraId="2C670051" w14:textId="77777777" w:rsidR="00C144A2" w:rsidRDefault="00C144A2" w:rsidP="00C144A2">
      <w:pPr>
        <w:pStyle w:val="PlainText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D.Phil. Thesis, University of York, Department of History, August 1999 </w:t>
      </w:r>
    </w:p>
    <w:p w14:paraId="0683FBB2" w14:textId="77777777" w:rsidR="00C144A2" w:rsidRDefault="00C144A2" w:rsidP="00C144A2">
      <w:pPr>
        <w:pStyle w:val="PlainText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pp.131-2)</w:t>
      </w:r>
    </w:p>
    <w:p w14:paraId="105B8E18" w14:textId="77777777" w:rsidR="00C144A2" w:rsidRDefault="00C144A2" w:rsidP="00C144A2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2366EB90" w14:textId="77777777" w:rsidR="00C144A2" w:rsidRDefault="00C144A2" w:rsidP="00C144A2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3E67B9AC" w14:textId="77777777" w:rsidR="00C144A2" w:rsidRDefault="00C144A2" w:rsidP="00C144A2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2021</w:t>
      </w:r>
    </w:p>
    <w:p w14:paraId="2C29B09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A64EC" w14:textId="77777777" w:rsidR="00C144A2" w:rsidRDefault="00C144A2" w:rsidP="009139A6">
      <w:r>
        <w:separator/>
      </w:r>
    </w:p>
  </w:endnote>
  <w:endnote w:type="continuationSeparator" w:id="0">
    <w:p w14:paraId="19CA3E0B" w14:textId="77777777" w:rsidR="00C144A2" w:rsidRDefault="00C144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FDE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FE9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86D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8FB74" w14:textId="77777777" w:rsidR="00C144A2" w:rsidRDefault="00C144A2" w:rsidP="009139A6">
      <w:r>
        <w:separator/>
      </w:r>
    </w:p>
  </w:footnote>
  <w:footnote w:type="continuationSeparator" w:id="0">
    <w:p w14:paraId="14CAE165" w14:textId="77777777" w:rsidR="00C144A2" w:rsidRDefault="00C144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44F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49B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14C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4A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144A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66FE2"/>
  <w15:chartTrackingRefBased/>
  <w15:docId w15:val="{0E782458-610E-47AD-95CA-FD5E5205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paragraph" w:styleId="PlainText">
    <w:name w:val="Plain Text"/>
    <w:basedOn w:val="Normal"/>
    <w:link w:val="PlainTextChar"/>
    <w:semiHidden/>
    <w:unhideWhenUsed/>
    <w:rsid w:val="00C144A2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C144A2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2021-04-17T10:42:00Z</dcterms:created>
  <dcterms:modified xsi:type="dcterms:W3CDTF">2021-04-17T10:42:00Z</dcterms:modified>
</cp:coreProperties>
</file>