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9B5" w:rsidRDefault="004169B5" w:rsidP="004169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STALTON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169B5" w:rsidRDefault="004169B5" w:rsidP="004169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Barcheston</w:t>
      </w:r>
      <w:proofErr w:type="spellEnd"/>
      <w:r>
        <w:rPr>
          <w:rFonts w:ascii="Times New Roman" w:hAnsi="Times New Roman" w:cs="Times New Roman"/>
        </w:rPr>
        <w:t>, Warwickshire. Husbandman.</w:t>
      </w:r>
    </w:p>
    <w:p w:rsidR="004169B5" w:rsidRDefault="004169B5" w:rsidP="004169B5">
      <w:pPr>
        <w:rPr>
          <w:rFonts w:ascii="Times New Roman" w:hAnsi="Times New Roman" w:cs="Times New Roman"/>
        </w:rPr>
      </w:pPr>
    </w:p>
    <w:p w:rsidR="004169B5" w:rsidRDefault="004169B5" w:rsidP="004169B5">
      <w:pPr>
        <w:rPr>
          <w:rFonts w:ascii="Times New Roman" w:hAnsi="Times New Roman" w:cs="Times New Roman"/>
        </w:rPr>
      </w:pPr>
    </w:p>
    <w:p w:rsidR="004169B5" w:rsidRDefault="004169B5" w:rsidP="004169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Gune</w:t>
      </w:r>
      <w:proofErr w:type="spellEnd"/>
      <w:r>
        <w:rPr>
          <w:rFonts w:ascii="Times New Roman" w:hAnsi="Times New Roman" w:cs="Times New Roman"/>
        </w:rPr>
        <w:t>(q.v.) brought a plaint of debt against him and John</w:t>
      </w:r>
    </w:p>
    <w:p w:rsidR="004169B5" w:rsidRDefault="004169B5" w:rsidP="004169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Beyngton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Shipston</w:t>
      </w:r>
      <w:proofErr w:type="spellEnd"/>
      <w:r>
        <w:rPr>
          <w:rFonts w:ascii="Times New Roman" w:hAnsi="Times New Roman" w:cs="Times New Roman"/>
        </w:rPr>
        <w:t>-on-Stour, Worcestershire(q.v.).</w:t>
      </w:r>
    </w:p>
    <w:p w:rsidR="004169B5" w:rsidRDefault="004169B5" w:rsidP="004169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169B5" w:rsidRDefault="004169B5" w:rsidP="004169B5">
      <w:pPr>
        <w:rPr>
          <w:rFonts w:ascii="Times New Roman" w:hAnsi="Times New Roman" w:cs="Times New Roman"/>
        </w:rPr>
      </w:pPr>
    </w:p>
    <w:p w:rsidR="004169B5" w:rsidRDefault="004169B5" w:rsidP="004169B5">
      <w:pPr>
        <w:rPr>
          <w:rFonts w:ascii="Times New Roman" w:hAnsi="Times New Roman" w:cs="Times New Roman"/>
        </w:rPr>
      </w:pPr>
    </w:p>
    <w:p w:rsidR="004169B5" w:rsidRDefault="004169B5" w:rsidP="004169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December 2017</w:t>
      </w:r>
    </w:p>
    <w:p w:rsidR="006B2F86" w:rsidRPr="00E71FC3" w:rsidRDefault="004169B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9B5" w:rsidRDefault="004169B5" w:rsidP="00E71FC3">
      <w:r>
        <w:separator/>
      </w:r>
    </w:p>
  </w:endnote>
  <w:endnote w:type="continuationSeparator" w:id="0">
    <w:p w:rsidR="004169B5" w:rsidRDefault="004169B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9B5" w:rsidRDefault="004169B5" w:rsidP="00E71FC3">
      <w:r>
        <w:separator/>
      </w:r>
    </w:p>
  </w:footnote>
  <w:footnote w:type="continuationSeparator" w:id="0">
    <w:p w:rsidR="004169B5" w:rsidRDefault="004169B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B5"/>
    <w:rsid w:val="001A7C09"/>
    <w:rsid w:val="004169B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5AE141-F7E4-414E-97E5-59AE565D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69B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169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2017-12-20T22:31:00Z</dcterms:created>
  <dcterms:modified xsi:type="dcterms:W3CDTF">2017-12-20T22:31:00Z</dcterms:modified>
</cp:coreProperties>
</file>