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C25CF" w14:textId="77777777" w:rsidR="00466304" w:rsidRDefault="00466304" w:rsidP="004663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STALON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54A35E6C" w14:textId="77777777" w:rsidR="00466304" w:rsidRDefault="00466304" w:rsidP="004663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Butcher.</w:t>
      </w:r>
    </w:p>
    <w:p w14:paraId="1A6A488D" w14:textId="77777777" w:rsidR="00466304" w:rsidRDefault="00466304" w:rsidP="00466304">
      <w:pPr>
        <w:pStyle w:val="NoSpacing"/>
        <w:rPr>
          <w:rFonts w:cs="Times New Roman"/>
          <w:szCs w:val="24"/>
        </w:rPr>
      </w:pPr>
    </w:p>
    <w:p w14:paraId="7A6E119A" w14:textId="77777777" w:rsidR="00466304" w:rsidRDefault="00466304" w:rsidP="00466304">
      <w:pPr>
        <w:pStyle w:val="NoSpacing"/>
        <w:rPr>
          <w:rFonts w:cs="Times New Roman"/>
          <w:szCs w:val="24"/>
        </w:rPr>
      </w:pPr>
    </w:p>
    <w:p w14:paraId="6BA62C9D" w14:textId="77777777" w:rsidR="00466304" w:rsidRDefault="00466304" w:rsidP="004663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Aug.1454</w:t>
      </w:r>
      <w:r>
        <w:rPr>
          <w:rFonts w:cs="Times New Roman"/>
          <w:szCs w:val="24"/>
        </w:rPr>
        <w:tab/>
        <w:t>He was one of those to whom John Sturdy of London, bell maker(q.v.),</w:t>
      </w:r>
    </w:p>
    <w:p w14:paraId="610A83FC" w14:textId="77777777" w:rsidR="00466304" w:rsidRDefault="00466304" w:rsidP="004663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6B764B9D" w14:textId="77777777" w:rsidR="00466304" w:rsidRDefault="00466304" w:rsidP="00466304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180)</w:t>
      </w:r>
    </w:p>
    <w:p w14:paraId="343FA38C" w14:textId="77777777" w:rsidR="00466304" w:rsidRDefault="00466304" w:rsidP="00466304">
      <w:pPr>
        <w:pStyle w:val="NoSpacing"/>
        <w:rPr>
          <w:rFonts w:cs="Times New Roman"/>
          <w:szCs w:val="24"/>
        </w:rPr>
      </w:pPr>
    </w:p>
    <w:p w14:paraId="0871FFB7" w14:textId="77777777" w:rsidR="00466304" w:rsidRDefault="00466304" w:rsidP="00466304">
      <w:pPr>
        <w:pStyle w:val="NoSpacing"/>
        <w:rPr>
          <w:rFonts w:cs="Times New Roman"/>
          <w:szCs w:val="24"/>
        </w:rPr>
      </w:pPr>
    </w:p>
    <w:p w14:paraId="186BB865" w14:textId="77777777" w:rsidR="00466304" w:rsidRDefault="00466304" w:rsidP="004663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June 2023</w:t>
      </w:r>
    </w:p>
    <w:p w14:paraId="6E2A5D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34442" w14:textId="77777777" w:rsidR="00466304" w:rsidRDefault="00466304" w:rsidP="009139A6">
      <w:r>
        <w:separator/>
      </w:r>
    </w:p>
  </w:endnote>
  <w:endnote w:type="continuationSeparator" w:id="0">
    <w:p w14:paraId="20EBF190" w14:textId="77777777" w:rsidR="00466304" w:rsidRDefault="004663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565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5AD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E5B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11B97" w14:textId="77777777" w:rsidR="00466304" w:rsidRDefault="00466304" w:rsidP="009139A6">
      <w:r>
        <w:separator/>
      </w:r>
    </w:p>
  </w:footnote>
  <w:footnote w:type="continuationSeparator" w:id="0">
    <w:p w14:paraId="1B53554C" w14:textId="77777777" w:rsidR="00466304" w:rsidRDefault="004663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309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F31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915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304"/>
    <w:rsid w:val="000666E0"/>
    <w:rsid w:val="002510B7"/>
    <w:rsid w:val="0046630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FF082"/>
  <w15:chartTrackingRefBased/>
  <w15:docId w15:val="{EDB11BF9-36BD-47DE-A331-3DA9BDE8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2023-06-30T19:42:00Z</dcterms:created>
  <dcterms:modified xsi:type="dcterms:W3CDTF">2023-06-30T19:43:00Z</dcterms:modified>
</cp:coreProperties>
</file>