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F36DE" w14:textId="77777777" w:rsidR="00C866E8" w:rsidRDefault="00C866E8" w:rsidP="00C866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STALON</w:t>
      </w:r>
      <w:r>
        <w:rPr>
          <w:rFonts w:cs="Times New Roman"/>
          <w:szCs w:val="24"/>
        </w:rPr>
        <w:t xml:space="preserve">         (fl.1461)</w:t>
      </w:r>
    </w:p>
    <w:p w14:paraId="3478D36B" w14:textId="77777777" w:rsidR="00C866E8" w:rsidRDefault="00C866E8" w:rsidP="00C866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Heigham. Yeoman.</w:t>
      </w:r>
    </w:p>
    <w:p w14:paraId="1A537196" w14:textId="77777777" w:rsidR="00C866E8" w:rsidRDefault="00C866E8" w:rsidP="00C866E8">
      <w:pPr>
        <w:pStyle w:val="NoSpacing"/>
        <w:rPr>
          <w:rFonts w:cs="Times New Roman"/>
          <w:szCs w:val="24"/>
        </w:rPr>
      </w:pPr>
    </w:p>
    <w:p w14:paraId="0E39466F" w14:textId="77777777" w:rsidR="00C866E8" w:rsidRDefault="00C866E8" w:rsidP="00C866E8">
      <w:pPr>
        <w:pStyle w:val="NoSpacing"/>
        <w:rPr>
          <w:rFonts w:cs="Times New Roman"/>
          <w:szCs w:val="24"/>
        </w:rPr>
      </w:pPr>
    </w:p>
    <w:p w14:paraId="464FD9FB" w14:textId="77777777" w:rsidR="00C866E8" w:rsidRDefault="00C866E8" w:rsidP="00C866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>The King brought an indictment of trespass, insurrection and maintenance</w:t>
      </w:r>
    </w:p>
    <w:p w14:paraId="006A3ADE" w14:textId="77777777" w:rsidR="00C866E8" w:rsidRDefault="00C866E8" w:rsidP="00C866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19 others.    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rPr>
          <w:rFonts w:cs="Times New Roman"/>
          <w:szCs w:val="24"/>
        </w:rPr>
        <w:t xml:space="preserve"> )</w:t>
      </w:r>
    </w:p>
    <w:p w14:paraId="06611179" w14:textId="77777777" w:rsidR="00C866E8" w:rsidRDefault="00C866E8" w:rsidP="00C866E8">
      <w:pPr>
        <w:pStyle w:val="NoSpacing"/>
        <w:rPr>
          <w:rFonts w:cs="Times New Roman"/>
          <w:szCs w:val="24"/>
        </w:rPr>
      </w:pPr>
    </w:p>
    <w:p w14:paraId="54E7F2A0" w14:textId="77777777" w:rsidR="00C866E8" w:rsidRDefault="00C866E8" w:rsidP="00C866E8">
      <w:pPr>
        <w:pStyle w:val="NoSpacing"/>
        <w:rPr>
          <w:rFonts w:cs="Times New Roman"/>
          <w:szCs w:val="24"/>
        </w:rPr>
      </w:pPr>
    </w:p>
    <w:p w14:paraId="6EA134B8" w14:textId="435BB113" w:rsidR="00BA00AB" w:rsidRPr="00EB3209" w:rsidRDefault="00C866E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C2ABA" w14:textId="77777777" w:rsidR="00C866E8" w:rsidRDefault="00C866E8" w:rsidP="009139A6">
      <w:r>
        <w:separator/>
      </w:r>
    </w:p>
  </w:endnote>
  <w:endnote w:type="continuationSeparator" w:id="0">
    <w:p w14:paraId="61922BB0" w14:textId="77777777" w:rsidR="00C866E8" w:rsidRDefault="00C866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85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94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5B3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7C871" w14:textId="77777777" w:rsidR="00C866E8" w:rsidRDefault="00C866E8" w:rsidP="009139A6">
      <w:r>
        <w:separator/>
      </w:r>
    </w:p>
  </w:footnote>
  <w:footnote w:type="continuationSeparator" w:id="0">
    <w:p w14:paraId="3870AE83" w14:textId="77777777" w:rsidR="00C866E8" w:rsidRDefault="00C866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A25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C2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61D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6E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5319"/>
    <w:rsid w:val="00BA00AB"/>
    <w:rsid w:val="00C71834"/>
    <w:rsid w:val="00C866E8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14620"/>
  <w15:chartTrackingRefBased/>
  <w15:docId w15:val="{6AFFA86C-BE18-4DC2-B698-652F9957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866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2025-09-14T18:38:00Z</dcterms:created>
  <dcterms:modified xsi:type="dcterms:W3CDTF">2025-09-14T18:39:00Z</dcterms:modified>
</cp:coreProperties>
</file>