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D71B1" w14:textId="77777777" w:rsidR="00CB4A8E" w:rsidRDefault="00CB4A8E" w:rsidP="00CB4A8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John STALON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5DAF4234" w14:textId="77777777" w:rsidR="00CB4A8E" w:rsidRDefault="00CB4A8E" w:rsidP="00CB4A8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Ringland, Norfolk.</w:t>
      </w:r>
    </w:p>
    <w:p w14:paraId="278BB9DB" w14:textId="77777777" w:rsidR="00CB4A8E" w:rsidRDefault="00CB4A8E" w:rsidP="00CB4A8E">
      <w:pPr>
        <w:pStyle w:val="NoSpacing"/>
        <w:tabs>
          <w:tab w:val="left" w:pos="720"/>
        </w:tabs>
        <w:rPr>
          <w:rStyle w:val="s1"/>
        </w:rPr>
      </w:pPr>
    </w:p>
    <w:p w14:paraId="3665CECA" w14:textId="77777777" w:rsidR="00CB4A8E" w:rsidRDefault="00CB4A8E" w:rsidP="00CB4A8E">
      <w:pPr>
        <w:pStyle w:val="NoSpacing"/>
        <w:tabs>
          <w:tab w:val="left" w:pos="720"/>
        </w:tabs>
        <w:rPr>
          <w:rStyle w:val="s1"/>
        </w:rPr>
      </w:pPr>
    </w:p>
    <w:p w14:paraId="7ABAF91D" w14:textId="77777777" w:rsidR="00CB4A8E" w:rsidRDefault="00CB4A8E" w:rsidP="00CB4A8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He made his Will.</w:t>
      </w:r>
    </w:p>
    <w:p w14:paraId="71F3D6A7" w14:textId="77777777" w:rsidR="00CB4A8E" w:rsidRDefault="00CB4A8E" w:rsidP="00CB4A8E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Spyltymber</w:t>
      </w:r>
      <w:proofErr w:type="spellEnd"/>
      <w:r>
        <w:rPr>
          <w:rStyle w:val="s1"/>
        </w:rPr>
        <w:t xml:space="preserve"> 64)</w:t>
      </w:r>
    </w:p>
    <w:p w14:paraId="327EAE18" w14:textId="77777777" w:rsidR="00CB4A8E" w:rsidRDefault="00CB4A8E" w:rsidP="00CB4A8E">
      <w:pPr>
        <w:pStyle w:val="NoSpacing"/>
        <w:tabs>
          <w:tab w:val="left" w:pos="720"/>
        </w:tabs>
        <w:rPr>
          <w:rStyle w:val="s1"/>
        </w:rPr>
      </w:pPr>
    </w:p>
    <w:p w14:paraId="40E99813" w14:textId="77777777" w:rsidR="00CB4A8E" w:rsidRDefault="00CB4A8E" w:rsidP="00CB4A8E">
      <w:pPr>
        <w:pStyle w:val="NoSpacing"/>
        <w:tabs>
          <w:tab w:val="left" w:pos="720"/>
        </w:tabs>
        <w:rPr>
          <w:rStyle w:val="s1"/>
        </w:rPr>
      </w:pPr>
    </w:p>
    <w:p w14:paraId="5C7BE412" w14:textId="77777777" w:rsidR="00CB4A8E" w:rsidRDefault="00CB4A8E" w:rsidP="00CB4A8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29 March 2021</w:t>
      </w:r>
    </w:p>
    <w:p w14:paraId="7421F42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68CF8" w14:textId="77777777" w:rsidR="00CB4A8E" w:rsidRDefault="00CB4A8E" w:rsidP="009139A6">
      <w:r>
        <w:separator/>
      </w:r>
    </w:p>
  </w:endnote>
  <w:endnote w:type="continuationSeparator" w:id="0">
    <w:p w14:paraId="2A6990CE" w14:textId="77777777" w:rsidR="00CB4A8E" w:rsidRDefault="00CB4A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B60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8608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4EC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F7C6A" w14:textId="77777777" w:rsidR="00CB4A8E" w:rsidRDefault="00CB4A8E" w:rsidP="009139A6">
      <w:r>
        <w:separator/>
      </w:r>
    </w:p>
  </w:footnote>
  <w:footnote w:type="continuationSeparator" w:id="0">
    <w:p w14:paraId="36F73BD4" w14:textId="77777777" w:rsidR="00CB4A8E" w:rsidRDefault="00CB4A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573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C9A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C3A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A8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A8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C77EF"/>
  <w15:chartTrackingRefBased/>
  <w15:docId w15:val="{94B601E5-ABE9-481F-84BE-90738B0A0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B4A8E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CB4A8E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2021-08-26T18:46:00Z</dcterms:created>
  <dcterms:modified xsi:type="dcterms:W3CDTF">2021-08-26T18:47:00Z</dcterms:modified>
</cp:coreProperties>
</file>