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8558E" w14:textId="5C70946E" w:rsidR="00BA00AB" w:rsidRDefault="00B812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STALON</w:t>
      </w:r>
      <w:r>
        <w:rPr>
          <w:rFonts w:cs="Times New Roman"/>
          <w:szCs w:val="24"/>
        </w:rPr>
        <w:t xml:space="preserve">       (d.ca.1472)</w:t>
      </w:r>
    </w:p>
    <w:p w14:paraId="6DC057A4" w14:textId="5FB4F0CE" w:rsidR="00B81240" w:rsidRDefault="00B812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Heslington.</w:t>
      </w:r>
    </w:p>
    <w:p w14:paraId="430BD5D6" w14:textId="77777777" w:rsidR="00B81240" w:rsidRDefault="00B81240" w:rsidP="009139A6">
      <w:pPr>
        <w:pStyle w:val="NoSpacing"/>
        <w:rPr>
          <w:rFonts w:cs="Times New Roman"/>
          <w:szCs w:val="24"/>
        </w:rPr>
      </w:pPr>
    </w:p>
    <w:p w14:paraId="71A25922" w14:textId="77777777" w:rsidR="00B81240" w:rsidRDefault="00B81240" w:rsidP="009139A6">
      <w:pPr>
        <w:pStyle w:val="NoSpacing"/>
        <w:rPr>
          <w:rFonts w:cs="Times New Roman"/>
          <w:szCs w:val="24"/>
        </w:rPr>
      </w:pPr>
    </w:p>
    <w:p w14:paraId="1A3E2019" w14:textId="15974D87" w:rsidR="00B81240" w:rsidRDefault="00B812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Sep.1472</w:t>
      </w:r>
      <w:r>
        <w:rPr>
          <w:rFonts w:cs="Times New Roman"/>
          <w:szCs w:val="24"/>
        </w:rPr>
        <w:tab/>
        <w:t>Probate of his Will.   (W.Y.R. p.156)</w:t>
      </w:r>
    </w:p>
    <w:p w14:paraId="72D37936" w14:textId="77777777" w:rsidR="00B81240" w:rsidRDefault="00B81240" w:rsidP="009139A6">
      <w:pPr>
        <w:pStyle w:val="NoSpacing"/>
        <w:rPr>
          <w:rFonts w:cs="Times New Roman"/>
          <w:szCs w:val="24"/>
        </w:rPr>
      </w:pPr>
    </w:p>
    <w:p w14:paraId="217F32F8" w14:textId="77777777" w:rsidR="00B81240" w:rsidRDefault="00B81240" w:rsidP="009139A6">
      <w:pPr>
        <w:pStyle w:val="NoSpacing"/>
        <w:rPr>
          <w:rFonts w:cs="Times New Roman"/>
          <w:szCs w:val="24"/>
        </w:rPr>
      </w:pPr>
    </w:p>
    <w:p w14:paraId="6B14A150" w14:textId="562E4D78" w:rsidR="00B81240" w:rsidRPr="00B81240" w:rsidRDefault="00B812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May 2023</w:t>
      </w:r>
    </w:p>
    <w:sectPr w:rsidR="00B81240" w:rsidRPr="00B812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2703B" w14:textId="77777777" w:rsidR="00B81240" w:rsidRDefault="00B81240" w:rsidP="009139A6">
      <w:r>
        <w:separator/>
      </w:r>
    </w:p>
  </w:endnote>
  <w:endnote w:type="continuationSeparator" w:id="0">
    <w:p w14:paraId="01FD9368" w14:textId="77777777" w:rsidR="00B81240" w:rsidRDefault="00B812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F4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F98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334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6E2A8" w14:textId="77777777" w:rsidR="00B81240" w:rsidRDefault="00B81240" w:rsidP="009139A6">
      <w:r>
        <w:separator/>
      </w:r>
    </w:p>
  </w:footnote>
  <w:footnote w:type="continuationSeparator" w:id="0">
    <w:p w14:paraId="4F138BD0" w14:textId="77777777" w:rsidR="00B81240" w:rsidRDefault="00B812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7A8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FCE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D56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24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1240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FE47D"/>
  <w15:chartTrackingRefBased/>
  <w15:docId w15:val="{BA37249C-150B-4C5F-B2A9-E096B542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2023-05-29T18:36:00Z</dcterms:created>
  <dcterms:modified xsi:type="dcterms:W3CDTF">2023-05-29T18:38:00Z</dcterms:modified>
</cp:coreProperties>
</file>