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A50C" w14:textId="77777777" w:rsidR="00E34E3B" w:rsidRDefault="00E34E3B" w:rsidP="00E34E3B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STALLWORTH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02EA8645" w14:textId="77777777" w:rsidR="00E34E3B" w:rsidRDefault="00E34E3B" w:rsidP="00E34E3B">
      <w:pPr>
        <w:pStyle w:val="NoSpacing"/>
        <w:rPr>
          <w:rFonts w:cs="Times New Roman"/>
          <w:szCs w:val="24"/>
        </w:rPr>
      </w:pPr>
    </w:p>
    <w:p w14:paraId="7A2DAE6C" w14:textId="77777777" w:rsidR="00E34E3B" w:rsidRDefault="00E34E3B" w:rsidP="00E34E3B">
      <w:pPr>
        <w:pStyle w:val="NoSpacing"/>
        <w:rPr>
          <w:rFonts w:cs="Times New Roman"/>
          <w:szCs w:val="24"/>
        </w:rPr>
      </w:pPr>
    </w:p>
    <w:p w14:paraId="45896FA1" w14:textId="77777777" w:rsidR="00E34E3B" w:rsidRDefault="00E34E3B" w:rsidP="00E34E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</w:t>
      </w: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Babraham</w:t>
      </w:r>
      <w:proofErr w:type="spellEnd"/>
      <w:r>
        <w:rPr>
          <w:rFonts w:cs="Times New Roman"/>
          <w:szCs w:val="24"/>
        </w:rPr>
        <w:t>,</w:t>
      </w:r>
    </w:p>
    <w:p w14:paraId="448C50C6" w14:textId="77777777" w:rsidR="00E34E3B" w:rsidRDefault="00E34E3B" w:rsidP="00E34E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Cambridgeshire, into lands of John Wykes(q.v.).</w:t>
      </w:r>
    </w:p>
    <w:p w14:paraId="56039B3D" w14:textId="77777777" w:rsidR="00E34E3B" w:rsidRDefault="00E34E3B" w:rsidP="00E34E3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3674ECC" w14:textId="77777777" w:rsidR="00E34E3B" w:rsidRDefault="00E34E3B" w:rsidP="00E34E3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pp.151-2)</w:t>
      </w:r>
    </w:p>
    <w:p w14:paraId="0D46C792" w14:textId="77777777" w:rsidR="00E34E3B" w:rsidRDefault="00E34E3B" w:rsidP="00E34E3B">
      <w:pPr>
        <w:pStyle w:val="NoSpacing"/>
        <w:rPr>
          <w:rFonts w:eastAsia="Times New Roman" w:cs="Times New Roman"/>
          <w:szCs w:val="24"/>
        </w:rPr>
      </w:pPr>
    </w:p>
    <w:p w14:paraId="6F62EF3F" w14:textId="77777777" w:rsidR="00E34E3B" w:rsidRDefault="00E34E3B" w:rsidP="00E34E3B">
      <w:pPr>
        <w:pStyle w:val="NoSpacing"/>
        <w:rPr>
          <w:rFonts w:eastAsia="Times New Roman" w:cs="Times New Roman"/>
          <w:szCs w:val="24"/>
        </w:rPr>
      </w:pPr>
    </w:p>
    <w:p w14:paraId="41814177" w14:textId="77777777" w:rsidR="00E34E3B" w:rsidRDefault="00E34E3B" w:rsidP="00E34E3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November 2023</w:t>
      </w:r>
    </w:p>
    <w:p w14:paraId="48C4B6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A6B3E" w14:textId="77777777" w:rsidR="00E34E3B" w:rsidRDefault="00E34E3B" w:rsidP="009139A6">
      <w:r>
        <w:separator/>
      </w:r>
    </w:p>
  </w:endnote>
  <w:endnote w:type="continuationSeparator" w:id="0">
    <w:p w14:paraId="3249846E" w14:textId="77777777" w:rsidR="00E34E3B" w:rsidRDefault="00E34E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B53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4BD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8A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5F087" w14:textId="77777777" w:rsidR="00E34E3B" w:rsidRDefault="00E34E3B" w:rsidP="009139A6">
      <w:r>
        <w:separator/>
      </w:r>
    </w:p>
  </w:footnote>
  <w:footnote w:type="continuationSeparator" w:id="0">
    <w:p w14:paraId="557F87FC" w14:textId="77777777" w:rsidR="00E34E3B" w:rsidRDefault="00E34E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AB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29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4E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3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4E3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1D6AE"/>
  <w15:chartTrackingRefBased/>
  <w15:docId w15:val="{B4592E7B-5EC8-483E-B1AF-EA923DFC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2023-11-10T19:47:00Z</dcterms:created>
  <dcterms:modified xsi:type="dcterms:W3CDTF">2023-11-10T19:47:00Z</dcterms:modified>
</cp:coreProperties>
</file>