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7F1F5" w14:textId="77777777" w:rsidR="001E2888" w:rsidRDefault="001E2888" w:rsidP="001E2888">
      <w:pPr>
        <w:pStyle w:val="NoSpacing"/>
      </w:pPr>
      <w:r>
        <w:rPr>
          <w:u w:val="single"/>
        </w:rPr>
        <w:t>John STALIS</w:t>
      </w:r>
      <w:r>
        <w:t xml:space="preserve">       (fl.1483)</w:t>
      </w:r>
    </w:p>
    <w:p w14:paraId="0979F250" w14:textId="77777777" w:rsidR="001E2888" w:rsidRDefault="001E2888" w:rsidP="001E2888">
      <w:pPr>
        <w:pStyle w:val="NoSpacing"/>
      </w:pPr>
      <w:r>
        <w:t>of London. Fruiterer.</w:t>
      </w:r>
    </w:p>
    <w:p w14:paraId="2651A448" w14:textId="77777777" w:rsidR="001E2888" w:rsidRDefault="001E2888" w:rsidP="001E2888">
      <w:pPr>
        <w:pStyle w:val="NoSpacing"/>
      </w:pPr>
    </w:p>
    <w:p w14:paraId="251820FF" w14:textId="77777777" w:rsidR="001E2888" w:rsidRDefault="001E2888" w:rsidP="001E2888">
      <w:pPr>
        <w:pStyle w:val="NoSpacing"/>
      </w:pPr>
    </w:p>
    <w:p w14:paraId="29B68B03" w14:textId="77777777" w:rsidR="001E2888" w:rsidRDefault="001E2888" w:rsidP="001E2888">
      <w:pPr>
        <w:pStyle w:val="NoSpacing"/>
      </w:pPr>
      <w:r>
        <w:tab/>
        <w:t>1483</w:t>
      </w:r>
      <w:r>
        <w:tab/>
        <w:t>Sir Gilbert Debenham(q.v.) brought a plaint of debt against him and Roger</w:t>
      </w:r>
    </w:p>
    <w:p w14:paraId="5AFFCAA7" w14:textId="77777777" w:rsidR="001E2888" w:rsidRDefault="001E2888" w:rsidP="001E2888">
      <w:pPr>
        <w:pStyle w:val="NoSpacing"/>
      </w:pPr>
      <w:r>
        <w:tab/>
      </w:r>
      <w:r>
        <w:tab/>
      </w:r>
      <w:proofErr w:type="spellStart"/>
      <w:r>
        <w:t>Coweper</w:t>
      </w:r>
      <w:proofErr w:type="spellEnd"/>
      <w:r>
        <w:t xml:space="preserve"> of London, mercer(q.v.).</w:t>
      </w:r>
    </w:p>
    <w:p w14:paraId="220E5D55" w14:textId="77777777" w:rsidR="001E2888" w:rsidRDefault="001E2888" w:rsidP="001E2888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1C1F589A" w14:textId="77777777" w:rsidR="001E2888" w:rsidRDefault="001E2888" w:rsidP="001E2888">
      <w:pPr>
        <w:pStyle w:val="NoSpacing"/>
      </w:pPr>
    </w:p>
    <w:p w14:paraId="7996D3CC" w14:textId="77777777" w:rsidR="001E2888" w:rsidRDefault="001E2888" w:rsidP="001E2888">
      <w:pPr>
        <w:pStyle w:val="NoSpacing"/>
      </w:pPr>
    </w:p>
    <w:p w14:paraId="2A4840BB" w14:textId="77777777" w:rsidR="001E2888" w:rsidRPr="00557635" w:rsidRDefault="001E2888" w:rsidP="001E2888">
      <w:pPr>
        <w:pStyle w:val="NoSpacing"/>
      </w:pPr>
      <w:r>
        <w:t xml:space="preserve">10 December 2019 </w:t>
      </w:r>
    </w:p>
    <w:p w14:paraId="264391FC" w14:textId="77777777" w:rsidR="006B2F86" w:rsidRPr="00E71FC3" w:rsidRDefault="001E28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D22B0D" w14:textId="77777777" w:rsidR="001E2888" w:rsidRDefault="001E2888" w:rsidP="00E71FC3">
      <w:pPr>
        <w:spacing w:after="0" w:line="240" w:lineRule="auto"/>
      </w:pPr>
      <w:r>
        <w:separator/>
      </w:r>
    </w:p>
  </w:endnote>
  <w:endnote w:type="continuationSeparator" w:id="0">
    <w:p w14:paraId="676CA17F" w14:textId="77777777" w:rsidR="001E2888" w:rsidRDefault="001E28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E83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443D80" w14:textId="77777777" w:rsidR="001E2888" w:rsidRDefault="001E2888" w:rsidP="00E71FC3">
      <w:pPr>
        <w:spacing w:after="0" w:line="240" w:lineRule="auto"/>
      </w:pPr>
      <w:r>
        <w:separator/>
      </w:r>
    </w:p>
  </w:footnote>
  <w:footnote w:type="continuationSeparator" w:id="0">
    <w:p w14:paraId="5EEBE669" w14:textId="77777777" w:rsidR="001E2888" w:rsidRDefault="001E28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888"/>
    <w:rsid w:val="001A7C09"/>
    <w:rsid w:val="001E288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C3750"/>
  <w15:chartTrackingRefBased/>
  <w15:docId w15:val="{C7070848-C57D-412E-BB97-1C39DEEC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E28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2019-12-25T22:27:00Z</dcterms:created>
  <dcterms:modified xsi:type="dcterms:W3CDTF">2019-12-25T22:27:00Z</dcterms:modified>
</cp:coreProperties>
</file>