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792B4" w14:textId="77777777" w:rsidR="009C4F86" w:rsidRDefault="009C4F86" w:rsidP="009C4F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STALHAM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0E23FF54" w14:textId="77777777" w:rsidR="009C4F86" w:rsidRDefault="009C4F86" w:rsidP="009C4F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1606EE45" w14:textId="77777777" w:rsidR="009C4F86" w:rsidRDefault="009C4F86" w:rsidP="009C4F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EF7BC0" w14:textId="77777777" w:rsidR="009C4F86" w:rsidRDefault="009C4F86" w:rsidP="009C4F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6B2E72" w14:textId="77777777" w:rsidR="009C4F86" w:rsidRDefault="009C4F86" w:rsidP="009C4F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1403</w:t>
      </w:r>
      <w:r>
        <w:rPr>
          <w:rFonts w:ascii="Times New Roman" w:hAnsi="Times New Roman" w:cs="Times New Roman"/>
          <w:sz w:val="24"/>
          <w:szCs w:val="24"/>
        </w:rPr>
        <w:tab/>
        <w:t xml:space="preserve">James </w:t>
      </w:r>
      <w:proofErr w:type="spellStart"/>
      <w:r>
        <w:rPr>
          <w:rFonts w:ascii="Times New Roman" w:hAnsi="Times New Roman" w:cs="Times New Roman"/>
          <w:sz w:val="24"/>
          <w:szCs w:val="24"/>
        </w:rPr>
        <w:t>Cok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cutler(q.v.), brought a plaint of debt against him.</w:t>
      </w:r>
    </w:p>
    <w:p w14:paraId="22E1A003" w14:textId="77777777" w:rsidR="009C4F86" w:rsidRDefault="009C4F86" w:rsidP="009C4F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327EC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https://waalt.uh.edu/index.php/CP40/570:_A-J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4C44957" w14:textId="77777777" w:rsidR="009C4F86" w:rsidRDefault="009C4F86" w:rsidP="009C4F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3E5590" w14:textId="77777777" w:rsidR="009C4F86" w:rsidRDefault="009C4F86" w:rsidP="009C4F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654FAE" w14:textId="77777777" w:rsidR="009C4F86" w:rsidRDefault="009C4F86" w:rsidP="009C4F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2022</w:t>
      </w:r>
    </w:p>
    <w:p w14:paraId="0BD572D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BA0E1" w14:textId="77777777" w:rsidR="009C4F86" w:rsidRDefault="009C4F86" w:rsidP="009139A6">
      <w:r>
        <w:separator/>
      </w:r>
    </w:p>
  </w:endnote>
  <w:endnote w:type="continuationSeparator" w:id="0">
    <w:p w14:paraId="43E1B308" w14:textId="77777777" w:rsidR="009C4F86" w:rsidRDefault="009C4F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16F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CC5D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505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28EF3" w14:textId="77777777" w:rsidR="009C4F86" w:rsidRDefault="009C4F86" w:rsidP="009139A6">
      <w:r>
        <w:separator/>
      </w:r>
    </w:p>
  </w:footnote>
  <w:footnote w:type="continuationSeparator" w:id="0">
    <w:p w14:paraId="024233B8" w14:textId="77777777" w:rsidR="009C4F86" w:rsidRDefault="009C4F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759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CB6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63A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F86"/>
    <w:rsid w:val="000666E0"/>
    <w:rsid w:val="002510B7"/>
    <w:rsid w:val="005C130B"/>
    <w:rsid w:val="00826F5C"/>
    <w:rsid w:val="009139A6"/>
    <w:rsid w:val="009448BB"/>
    <w:rsid w:val="009C4F86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7258D"/>
  <w15:chartTrackingRefBased/>
  <w15:docId w15:val="{E8C01B39-68BA-4110-8D61-D220F9A3E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C4F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70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2022-06-18T19:46:00Z</dcterms:created>
  <dcterms:modified xsi:type="dcterms:W3CDTF">2022-06-18T19:51:00Z</dcterms:modified>
</cp:coreProperties>
</file>