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50F" w:rsidRDefault="0029150F" w:rsidP="0029150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STALFORD</w:t>
      </w:r>
      <w:r>
        <w:t xml:space="preserve">   </w:t>
      </w:r>
      <w:proofErr w:type="gramStart"/>
      <w:r>
        <w:t xml:space="preserve">   (</w:t>
      </w:r>
      <w:proofErr w:type="gramEnd"/>
      <w:r>
        <w:t>fl.1492)</w:t>
      </w:r>
    </w:p>
    <w:p w:rsidR="0029150F" w:rsidRDefault="0029150F" w:rsidP="0029150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29150F" w:rsidRDefault="0029150F" w:rsidP="0029150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9150F" w:rsidRDefault="0029150F" w:rsidP="0029150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9150F" w:rsidRDefault="0029150F" w:rsidP="0029150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1492</w:t>
      </w:r>
      <w:r>
        <w:tab/>
        <w:t>He made his Will.   (Plomer p.447)</w:t>
      </w:r>
    </w:p>
    <w:p w:rsidR="0029150F" w:rsidRDefault="0029150F" w:rsidP="0029150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9150F" w:rsidRDefault="0029150F" w:rsidP="0029150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9150F" w:rsidRDefault="0029150F" w:rsidP="0029150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2915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50F" w:rsidRDefault="0029150F" w:rsidP="00E71FC3">
      <w:pPr>
        <w:spacing w:after="0" w:line="240" w:lineRule="auto"/>
      </w:pPr>
      <w:r>
        <w:separator/>
      </w:r>
    </w:p>
  </w:endnote>
  <w:endnote w:type="continuationSeparator" w:id="0">
    <w:p w:rsidR="0029150F" w:rsidRDefault="002915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50F" w:rsidRDefault="0029150F" w:rsidP="00E71FC3">
      <w:pPr>
        <w:spacing w:after="0" w:line="240" w:lineRule="auto"/>
      </w:pPr>
      <w:r>
        <w:separator/>
      </w:r>
    </w:p>
  </w:footnote>
  <w:footnote w:type="continuationSeparator" w:id="0">
    <w:p w:rsidR="0029150F" w:rsidRDefault="002915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50F"/>
    <w:rsid w:val="001A7C09"/>
    <w:rsid w:val="002915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3D67EE-0518-4236-9622-81C3807D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2017-03-12T22:26:00Z</dcterms:created>
  <dcterms:modified xsi:type="dcterms:W3CDTF">2017-03-12T22:26:00Z</dcterms:modified>
</cp:coreProperties>
</file>