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C73" w:rsidRDefault="003C5C73" w:rsidP="003C5C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STALES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C5C73" w:rsidRDefault="003C5C73" w:rsidP="003C5C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Brereton, Staffordshire. Husbandman.</w:t>
      </w:r>
    </w:p>
    <w:p w:rsidR="003C5C73" w:rsidRDefault="003C5C73" w:rsidP="003C5C73">
      <w:pPr>
        <w:rPr>
          <w:rFonts w:ascii="Times New Roman" w:hAnsi="Times New Roman" w:cs="Times New Roman"/>
        </w:rPr>
      </w:pPr>
    </w:p>
    <w:p w:rsidR="003C5C73" w:rsidRDefault="003C5C73" w:rsidP="003C5C73">
      <w:pPr>
        <w:rPr>
          <w:rFonts w:ascii="Times New Roman" w:hAnsi="Times New Roman" w:cs="Times New Roman"/>
        </w:rPr>
      </w:pPr>
    </w:p>
    <w:p w:rsidR="003C5C73" w:rsidRDefault="003C5C73" w:rsidP="003C5C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Fox(q.v.) brought a plaint of trespass and taking against him and</w:t>
      </w:r>
    </w:p>
    <w:p w:rsidR="003C5C73" w:rsidRDefault="003C5C73" w:rsidP="003C5C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Kyng</w:t>
      </w:r>
      <w:proofErr w:type="spellEnd"/>
      <w:r>
        <w:rPr>
          <w:rFonts w:ascii="Times New Roman" w:hAnsi="Times New Roman" w:cs="Times New Roman"/>
        </w:rPr>
        <w:t xml:space="preserve"> of Penkridge(q.v.).</w:t>
      </w:r>
    </w:p>
    <w:p w:rsidR="003C5C73" w:rsidRDefault="003C5C73" w:rsidP="003C5C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C5C73" w:rsidRDefault="003C5C73" w:rsidP="003C5C73">
      <w:pPr>
        <w:rPr>
          <w:rFonts w:ascii="Times New Roman" w:hAnsi="Times New Roman" w:cs="Times New Roman"/>
        </w:rPr>
      </w:pPr>
    </w:p>
    <w:p w:rsidR="003C5C73" w:rsidRDefault="003C5C73" w:rsidP="003C5C73">
      <w:pPr>
        <w:rPr>
          <w:rFonts w:ascii="Times New Roman" w:hAnsi="Times New Roman" w:cs="Times New Roman"/>
        </w:rPr>
      </w:pPr>
    </w:p>
    <w:p w:rsidR="003C5C73" w:rsidRDefault="003C5C73" w:rsidP="003C5C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November 2017</w:t>
      </w:r>
    </w:p>
    <w:p w:rsidR="006B2F86" w:rsidRPr="00E71FC3" w:rsidRDefault="003C5C7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C73" w:rsidRDefault="003C5C73" w:rsidP="00E71FC3">
      <w:r>
        <w:separator/>
      </w:r>
    </w:p>
  </w:endnote>
  <w:endnote w:type="continuationSeparator" w:id="0">
    <w:p w:rsidR="003C5C73" w:rsidRDefault="003C5C7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C73" w:rsidRDefault="003C5C73" w:rsidP="00E71FC3">
      <w:r>
        <w:separator/>
      </w:r>
    </w:p>
  </w:footnote>
  <w:footnote w:type="continuationSeparator" w:id="0">
    <w:p w:rsidR="003C5C73" w:rsidRDefault="003C5C7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C73"/>
    <w:rsid w:val="001A7C09"/>
    <w:rsid w:val="003C5C7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D96E00-43C7-4CF0-9D7B-EEEF969B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5C7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C5C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2017-11-04T19:31:00Z</dcterms:created>
  <dcterms:modified xsi:type="dcterms:W3CDTF">2017-11-04T19:32:00Z</dcterms:modified>
</cp:coreProperties>
</file>