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3CA8B" w14:textId="77777777" w:rsidR="00127D1D" w:rsidRDefault="00127D1D" w:rsidP="00127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fl.1473-4)</w:t>
      </w:r>
    </w:p>
    <w:p w14:paraId="0FBE0F11" w14:textId="77777777" w:rsidR="00127D1D" w:rsidRDefault="00127D1D" w:rsidP="00127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0954A71E" w14:textId="77777777" w:rsidR="00127D1D" w:rsidRDefault="00127D1D" w:rsidP="00127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9BD642" w14:textId="77777777" w:rsidR="00127D1D" w:rsidRDefault="00127D1D" w:rsidP="00127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7769D5" w14:textId="77777777" w:rsidR="00127D1D" w:rsidRDefault="00127D1D" w:rsidP="00127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1473-4</w:t>
      </w:r>
      <w:r>
        <w:rPr>
          <w:rFonts w:ascii="Times New Roman" w:hAnsi="Times New Roman" w:cs="Times New Roman"/>
          <w:sz w:val="24"/>
          <w:szCs w:val="24"/>
        </w:rPr>
        <w:tab/>
        <w:t xml:space="preserve">M.B.     </w:t>
      </w: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p.1</w:t>
      </w:r>
      <w:r>
        <w:rPr>
          <w:rFonts w:ascii="Times New Roman" w:hAnsi="Times New Roman" w:cs="Times New Roman"/>
          <w:sz w:val="24"/>
          <w:szCs w:val="24"/>
        </w:rPr>
        <w:t>43</w:t>
      </w:r>
      <w:r w:rsidRPr="00BD5678">
        <w:rPr>
          <w:rFonts w:ascii="Times New Roman" w:hAnsi="Times New Roman" w:cs="Times New Roman"/>
          <w:sz w:val="24"/>
          <w:szCs w:val="24"/>
        </w:rPr>
        <w:t>)</w:t>
      </w:r>
    </w:p>
    <w:p w14:paraId="4823F1A3" w14:textId="77777777" w:rsidR="00127D1D" w:rsidRDefault="00127D1D" w:rsidP="00127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F9CB37" w14:textId="77777777" w:rsidR="00127D1D" w:rsidRDefault="00127D1D" w:rsidP="00127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F5BE04" w14:textId="77777777" w:rsidR="00127D1D" w:rsidRDefault="00127D1D" w:rsidP="00127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p w14:paraId="20094C8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284E8" w14:textId="77777777" w:rsidR="00127D1D" w:rsidRDefault="00127D1D" w:rsidP="009139A6">
      <w:r>
        <w:separator/>
      </w:r>
    </w:p>
  </w:endnote>
  <w:endnote w:type="continuationSeparator" w:id="0">
    <w:p w14:paraId="671CC7A1" w14:textId="77777777" w:rsidR="00127D1D" w:rsidRDefault="00127D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D2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AFF7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419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A35CC" w14:textId="77777777" w:rsidR="00127D1D" w:rsidRDefault="00127D1D" w:rsidP="009139A6">
      <w:r>
        <w:separator/>
      </w:r>
    </w:p>
  </w:footnote>
  <w:footnote w:type="continuationSeparator" w:id="0">
    <w:p w14:paraId="338EA11B" w14:textId="77777777" w:rsidR="00127D1D" w:rsidRDefault="00127D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840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D0F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47F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D1D"/>
    <w:rsid w:val="000666E0"/>
    <w:rsid w:val="00127D1D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1F238"/>
  <w15:chartTrackingRefBased/>
  <w15:docId w15:val="{DA5023AD-ACBA-4046-BB7A-C00F4C7F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2021-08-04T17:53:00Z</dcterms:created>
  <dcterms:modified xsi:type="dcterms:W3CDTF">2021-08-04T17:54:00Z</dcterms:modified>
</cp:coreProperties>
</file>