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62E34" w14:textId="77777777" w:rsidR="00502853" w:rsidRDefault="00502853" w:rsidP="00502853">
      <w:pPr>
        <w:pStyle w:val="NoSpacing"/>
      </w:pPr>
      <w:r>
        <w:rPr>
          <w:u w:val="single"/>
        </w:rPr>
        <w:t>John STALDER</w:t>
      </w:r>
      <w:r>
        <w:t xml:space="preserve">      (fl.1483)</w:t>
      </w:r>
    </w:p>
    <w:p w14:paraId="15E76346" w14:textId="77777777" w:rsidR="00502853" w:rsidRDefault="00502853" w:rsidP="00502853">
      <w:pPr>
        <w:pStyle w:val="NoSpacing"/>
      </w:pPr>
      <w:r>
        <w:t>of Sudbury, Suffolk. Grocer.</w:t>
      </w:r>
    </w:p>
    <w:p w14:paraId="68D83ADC" w14:textId="77777777" w:rsidR="00502853" w:rsidRDefault="00502853" w:rsidP="00502853">
      <w:pPr>
        <w:pStyle w:val="NoSpacing"/>
      </w:pPr>
    </w:p>
    <w:p w14:paraId="4A57003C" w14:textId="77777777" w:rsidR="00502853" w:rsidRDefault="00502853" w:rsidP="00502853">
      <w:pPr>
        <w:pStyle w:val="NoSpacing"/>
      </w:pPr>
    </w:p>
    <w:p w14:paraId="06B0D05F" w14:textId="77777777" w:rsidR="00502853" w:rsidRDefault="00502853" w:rsidP="00502853">
      <w:pPr>
        <w:pStyle w:val="NoSpacing"/>
      </w:pPr>
      <w:r>
        <w:tab/>
        <w:t>1483</w:t>
      </w:r>
      <w:r>
        <w:tab/>
        <w:t xml:space="preserve">Sir William </w:t>
      </w:r>
      <w:proofErr w:type="spellStart"/>
      <w:r>
        <w:t>Heryot</w:t>
      </w:r>
      <w:proofErr w:type="spellEnd"/>
      <w:r>
        <w:t xml:space="preserve"> of London(q.v.) and William </w:t>
      </w:r>
      <w:proofErr w:type="spellStart"/>
      <w:r>
        <w:t>Dunthorn</w:t>
      </w:r>
      <w:proofErr w:type="spellEnd"/>
      <w:r>
        <w:t xml:space="preserve">(q.v.), </w:t>
      </w:r>
    </w:p>
    <w:p w14:paraId="4836866E" w14:textId="77777777" w:rsidR="00502853" w:rsidRDefault="00502853" w:rsidP="00502853">
      <w:pPr>
        <w:pStyle w:val="NoSpacing"/>
      </w:pPr>
      <w:r>
        <w:tab/>
      </w:r>
      <w:r>
        <w:tab/>
        <w:t>executors of Humphrey Hayford of London(q.v.), brought a plaint of</w:t>
      </w:r>
    </w:p>
    <w:p w14:paraId="6ED01375" w14:textId="77777777" w:rsidR="00502853" w:rsidRDefault="00502853" w:rsidP="00502853">
      <w:pPr>
        <w:pStyle w:val="NoSpacing"/>
      </w:pPr>
      <w:r>
        <w:tab/>
      </w:r>
      <w:r>
        <w:tab/>
        <w:t xml:space="preserve">debt against him, Hugh </w:t>
      </w:r>
      <w:proofErr w:type="spellStart"/>
      <w:r>
        <w:t>Haseley</w:t>
      </w:r>
      <w:proofErr w:type="spellEnd"/>
      <w:r>
        <w:t xml:space="preserve"> of Ludlow(q.v.</w:t>
      </w:r>
      <w:proofErr w:type="gramStart"/>
      <w:r>
        <w:t>),Thomas</w:t>
      </w:r>
      <w:proofErr w:type="gramEnd"/>
      <w:r>
        <w:t xml:space="preserve"> </w:t>
      </w:r>
      <w:proofErr w:type="spellStart"/>
      <w:r>
        <w:t>Symagh</w:t>
      </w:r>
      <w:proofErr w:type="spellEnd"/>
      <w:r>
        <w:t xml:space="preserve"> of</w:t>
      </w:r>
    </w:p>
    <w:p w14:paraId="3F87661E" w14:textId="77777777" w:rsidR="00502853" w:rsidRDefault="00502853" w:rsidP="00502853">
      <w:pPr>
        <w:pStyle w:val="NoSpacing"/>
      </w:pPr>
      <w:r>
        <w:tab/>
      </w:r>
      <w:r>
        <w:tab/>
        <w:t>London(q.v.), Nicholas Clement of Lewes(q.v.) and Richard Wilson</w:t>
      </w:r>
    </w:p>
    <w:p w14:paraId="4865550E" w14:textId="77777777" w:rsidR="00502853" w:rsidRDefault="00502853" w:rsidP="00502853">
      <w:pPr>
        <w:pStyle w:val="NoSpacing"/>
      </w:pPr>
      <w:r>
        <w:tab/>
      </w:r>
      <w:r>
        <w:tab/>
        <w:t>of Coventry(q.v.).</w:t>
      </w:r>
    </w:p>
    <w:p w14:paraId="727CD0DA" w14:textId="7F03BD1D" w:rsidR="00502853" w:rsidRDefault="00502853" w:rsidP="00502853">
      <w:pPr>
        <w:pStyle w:val="NoSpacing"/>
      </w:pPr>
      <w:r>
        <w:tab/>
      </w:r>
      <w:r>
        <w:tab/>
        <w:t xml:space="preserve"> 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14:paraId="0337FED3" w14:textId="77777777" w:rsidR="003F6ACB" w:rsidRDefault="003F6ACB" w:rsidP="003F6ACB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 xml:space="preserve">Sir William </w:t>
      </w:r>
      <w:proofErr w:type="spellStart"/>
      <w:r>
        <w:rPr>
          <w:rFonts w:eastAsia="Calibri"/>
        </w:rPr>
        <w:t>Heryot</w:t>
      </w:r>
      <w:proofErr w:type="spellEnd"/>
      <w:r>
        <w:rPr>
          <w:rFonts w:eastAsia="Calibri"/>
        </w:rPr>
        <w:t xml:space="preserve"> of London(q.v.) and William </w:t>
      </w:r>
      <w:proofErr w:type="spellStart"/>
      <w:r>
        <w:rPr>
          <w:rFonts w:eastAsia="Calibri"/>
        </w:rPr>
        <w:t>Dunthorn</w:t>
      </w:r>
      <w:proofErr w:type="spellEnd"/>
      <w:r>
        <w:rPr>
          <w:rFonts w:eastAsia="Calibri"/>
        </w:rPr>
        <w:t xml:space="preserve">(q.v.), as the </w:t>
      </w:r>
    </w:p>
    <w:p w14:paraId="163798F5" w14:textId="77777777" w:rsidR="003F6ACB" w:rsidRDefault="003F6ACB" w:rsidP="003F6ACB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executors of Humphrey Hayford of London(q.v.), brought a plaint of</w:t>
      </w:r>
    </w:p>
    <w:p w14:paraId="6DF39A3D" w14:textId="77777777" w:rsidR="003F6ACB" w:rsidRDefault="003F6ACB" w:rsidP="003F6ACB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debt against him, Hugh </w:t>
      </w:r>
      <w:proofErr w:type="spellStart"/>
      <w:r>
        <w:rPr>
          <w:rFonts w:eastAsia="Calibri"/>
        </w:rPr>
        <w:t>Hastley</w:t>
      </w:r>
      <w:proofErr w:type="spellEnd"/>
      <w:r>
        <w:rPr>
          <w:rFonts w:eastAsia="Calibri"/>
        </w:rPr>
        <w:t xml:space="preserve"> of Ludlow(q.v.), Thomas </w:t>
      </w:r>
      <w:proofErr w:type="spellStart"/>
      <w:r>
        <w:rPr>
          <w:rFonts w:eastAsia="Calibri"/>
        </w:rPr>
        <w:t>Symnagh</w:t>
      </w:r>
      <w:proofErr w:type="spellEnd"/>
      <w:r>
        <w:rPr>
          <w:rFonts w:eastAsia="Calibri"/>
        </w:rPr>
        <w:t xml:space="preserve"> </w:t>
      </w:r>
    </w:p>
    <w:p w14:paraId="3570FF96" w14:textId="77777777" w:rsidR="003F6ACB" w:rsidRDefault="003F6ACB" w:rsidP="003F6ACB">
      <w:pPr>
        <w:pStyle w:val="NoSpacing"/>
        <w:ind w:left="720" w:firstLine="720"/>
        <w:rPr>
          <w:rFonts w:eastAsia="Calibri"/>
        </w:rPr>
      </w:pPr>
      <w:r>
        <w:rPr>
          <w:rFonts w:eastAsia="Calibri"/>
        </w:rPr>
        <w:t xml:space="preserve">of London, </w:t>
      </w:r>
      <w:proofErr w:type="spellStart"/>
      <w:r>
        <w:rPr>
          <w:rFonts w:eastAsia="Calibri"/>
        </w:rPr>
        <w:t>girdlemaker</w:t>
      </w:r>
      <w:proofErr w:type="spellEnd"/>
      <w:r>
        <w:rPr>
          <w:rFonts w:eastAsia="Calibri"/>
        </w:rPr>
        <w:t>(q.v.), Nicholas Clement of Lewes, Sussex(q.v.), and</w:t>
      </w:r>
    </w:p>
    <w:p w14:paraId="4B09E6D9" w14:textId="77777777" w:rsidR="003F6ACB" w:rsidRDefault="003F6ACB" w:rsidP="003F6ACB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Richard Wilson of Coventry(q.v.).</w:t>
      </w:r>
    </w:p>
    <w:p w14:paraId="55E9E600" w14:textId="77777777" w:rsidR="003F6ACB" w:rsidRDefault="003F6ACB" w:rsidP="003F6ACB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7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4D7B033C" w14:textId="77777777" w:rsidR="003F6ACB" w:rsidRDefault="003F6ACB" w:rsidP="00502853">
      <w:pPr>
        <w:pStyle w:val="NoSpacing"/>
      </w:pPr>
    </w:p>
    <w:p w14:paraId="39652213" w14:textId="77777777" w:rsidR="00502853" w:rsidRDefault="00502853" w:rsidP="00502853">
      <w:pPr>
        <w:pStyle w:val="NoSpacing"/>
      </w:pPr>
    </w:p>
    <w:p w14:paraId="77D8F583" w14:textId="77777777" w:rsidR="00502853" w:rsidRDefault="00502853" w:rsidP="00502853">
      <w:pPr>
        <w:pStyle w:val="NoSpacing"/>
      </w:pPr>
    </w:p>
    <w:p w14:paraId="594F8EC9" w14:textId="77777777" w:rsidR="00502853" w:rsidRDefault="00502853" w:rsidP="00502853">
      <w:pPr>
        <w:pStyle w:val="NoSpacing"/>
      </w:pPr>
    </w:p>
    <w:p w14:paraId="5C2599F2" w14:textId="54FE3E1F" w:rsidR="00502853" w:rsidRDefault="00502853" w:rsidP="00502853">
      <w:pPr>
        <w:pStyle w:val="NoSpacing"/>
      </w:pPr>
      <w:r>
        <w:t>30 September 2014</w:t>
      </w:r>
    </w:p>
    <w:p w14:paraId="38A21DE7" w14:textId="2C6508DC" w:rsidR="003F6ACB" w:rsidRDefault="003F6ACB" w:rsidP="00502853">
      <w:pPr>
        <w:pStyle w:val="NoSpacing"/>
      </w:pPr>
      <w:r>
        <w:t xml:space="preserve">  4 May 2021</w:t>
      </w:r>
    </w:p>
    <w:p w14:paraId="298FCC75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EB275" w14:textId="77777777" w:rsidR="00502853" w:rsidRDefault="00502853" w:rsidP="00920DE3">
      <w:pPr>
        <w:spacing w:after="0" w:line="240" w:lineRule="auto"/>
      </w:pPr>
      <w:r>
        <w:separator/>
      </w:r>
    </w:p>
  </w:endnote>
  <w:endnote w:type="continuationSeparator" w:id="0">
    <w:p w14:paraId="79B06710" w14:textId="77777777" w:rsidR="00502853" w:rsidRDefault="005028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8DC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AF54" w14:textId="77777777" w:rsidR="00C009D8" w:rsidRPr="00C009D8" w:rsidRDefault="00C009D8">
    <w:pPr>
      <w:pStyle w:val="Footer"/>
    </w:pPr>
    <w:r>
      <w:t>Copyright I.S.Rogers 9 August 2013</w:t>
    </w:r>
  </w:p>
  <w:p w14:paraId="3FC2089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D8CD2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35B6E" w14:textId="77777777" w:rsidR="00502853" w:rsidRDefault="00502853" w:rsidP="00920DE3">
      <w:pPr>
        <w:spacing w:after="0" w:line="240" w:lineRule="auto"/>
      </w:pPr>
      <w:r>
        <w:separator/>
      </w:r>
    </w:p>
  </w:footnote>
  <w:footnote w:type="continuationSeparator" w:id="0">
    <w:p w14:paraId="35F4F6EB" w14:textId="77777777" w:rsidR="00502853" w:rsidRDefault="005028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6EF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096C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52A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2853"/>
    <w:rsid w:val="00120749"/>
    <w:rsid w:val="003F6ACB"/>
    <w:rsid w:val="0050285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D7EA8"/>
  <w15:docId w15:val="{D4B0B1B1-47C6-443C-898F-C4196C87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028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2014-10-14T19:12:00Z</dcterms:created>
  <dcterms:modified xsi:type="dcterms:W3CDTF">2021-05-04T07:32:00Z</dcterms:modified>
</cp:coreProperties>
</file>