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BC9" w:rsidRDefault="00534BC9" w:rsidP="00534BC9">
      <w:pPr>
        <w:pStyle w:val="NoSpacing"/>
      </w:pPr>
      <w:r>
        <w:rPr>
          <w:u w:val="single"/>
        </w:rPr>
        <w:t>Thomas STALBROKE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:rsidR="00534BC9" w:rsidRDefault="00534BC9" w:rsidP="00534BC9">
      <w:pPr>
        <w:pStyle w:val="NoSpacing"/>
      </w:pPr>
      <w:r>
        <w:t>of London.</w:t>
      </w:r>
    </w:p>
    <w:p w:rsidR="00534BC9" w:rsidRDefault="00534BC9" w:rsidP="00534BC9">
      <w:pPr>
        <w:pStyle w:val="NoSpacing"/>
      </w:pPr>
    </w:p>
    <w:p w:rsidR="00534BC9" w:rsidRDefault="00534BC9" w:rsidP="00534BC9">
      <w:pPr>
        <w:pStyle w:val="NoSpacing"/>
      </w:pPr>
    </w:p>
    <w:p w:rsidR="00534BC9" w:rsidRDefault="00534BC9" w:rsidP="00534BC9">
      <w:pPr>
        <w:pStyle w:val="NoSpacing"/>
      </w:pPr>
      <w:r>
        <w:t>16 Feb.1475</w:t>
      </w:r>
      <w:r>
        <w:tab/>
        <w:t>He was present at a meeting of the Common Council.</w:t>
      </w:r>
    </w:p>
    <w:p w:rsidR="00534BC9" w:rsidRDefault="00534BC9" w:rsidP="00534BC9">
      <w:pPr>
        <w:pStyle w:val="NoSpacing"/>
      </w:pPr>
      <w:r>
        <w:tab/>
      </w:r>
      <w:r>
        <w:tab/>
        <w:t>(“Calendar of the letter-books of the City of London: L f. 108b)</w:t>
      </w:r>
    </w:p>
    <w:p w:rsidR="00534BC9" w:rsidRDefault="00534BC9" w:rsidP="00534BC9">
      <w:pPr>
        <w:pStyle w:val="NoSpacing"/>
      </w:pPr>
    </w:p>
    <w:p w:rsidR="00534BC9" w:rsidRDefault="00534BC9" w:rsidP="00534BC9">
      <w:pPr>
        <w:pStyle w:val="NoSpacing"/>
      </w:pPr>
    </w:p>
    <w:p w:rsidR="00534BC9" w:rsidRPr="00E97528" w:rsidRDefault="00534BC9" w:rsidP="00534BC9">
      <w:pPr>
        <w:pStyle w:val="NoSpacing"/>
      </w:pPr>
      <w:r>
        <w:t>10 August 2017</w:t>
      </w:r>
    </w:p>
    <w:p w:rsidR="006B2F86" w:rsidRPr="00534BC9" w:rsidRDefault="00534BC9" w:rsidP="00E71FC3">
      <w:pPr>
        <w:pStyle w:val="NoSpacing"/>
      </w:pPr>
      <w:bookmarkStart w:id="0" w:name="_GoBack"/>
      <w:bookmarkEnd w:id="0"/>
    </w:p>
    <w:sectPr w:rsidR="006B2F86" w:rsidRPr="00534B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4BC9" w:rsidRDefault="00534BC9" w:rsidP="00E71FC3">
      <w:pPr>
        <w:spacing w:after="0" w:line="240" w:lineRule="auto"/>
      </w:pPr>
      <w:r>
        <w:separator/>
      </w:r>
    </w:p>
  </w:endnote>
  <w:endnote w:type="continuationSeparator" w:id="0">
    <w:p w:rsidR="00534BC9" w:rsidRDefault="00534B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4BC9" w:rsidRDefault="00534BC9" w:rsidP="00E71FC3">
      <w:pPr>
        <w:spacing w:after="0" w:line="240" w:lineRule="auto"/>
      </w:pPr>
      <w:r>
        <w:separator/>
      </w:r>
    </w:p>
  </w:footnote>
  <w:footnote w:type="continuationSeparator" w:id="0">
    <w:p w:rsidR="00534BC9" w:rsidRDefault="00534B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BC9"/>
    <w:rsid w:val="001A7C09"/>
    <w:rsid w:val="00534BC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05D6C"/>
  <w15:chartTrackingRefBased/>
  <w15:docId w15:val="{B23610B0-E52B-4EF7-A94A-F49F6887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2017-08-10T08:28:00Z</dcterms:created>
  <dcterms:modified xsi:type="dcterms:W3CDTF">2017-08-10T08:29:00Z</dcterms:modified>
</cp:coreProperties>
</file>