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F53507" w14:textId="77777777" w:rsidR="00C92E7E" w:rsidRDefault="00C92E7E" w:rsidP="00C92E7E">
      <w:pPr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STALALAUNDE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fl.1475-6)</w:t>
      </w:r>
    </w:p>
    <w:p w14:paraId="2A000CEF" w14:textId="77777777" w:rsidR="00C92E7E" w:rsidRDefault="00C92E7E" w:rsidP="00C92E7E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Leicester. </w:t>
      </w:r>
    </w:p>
    <w:p w14:paraId="5EFCF9ED" w14:textId="77777777" w:rsidR="00C92E7E" w:rsidRDefault="00C92E7E" w:rsidP="00C92E7E">
      <w:pPr>
        <w:rPr>
          <w:rFonts w:cs="Times New Roman"/>
          <w:szCs w:val="24"/>
        </w:rPr>
      </w:pPr>
    </w:p>
    <w:p w14:paraId="2A0CCF6B" w14:textId="77777777" w:rsidR="00C92E7E" w:rsidRDefault="00C92E7E" w:rsidP="00C92E7E">
      <w:pPr>
        <w:rPr>
          <w:rFonts w:cs="Times New Roman"/>
          <w:szCs w:val="24"/>
        </w:rPr>
      </w:pPr>
    </w:p>
    <w:p w14:paraId="487DF8F0" w14:textId="77777777" w:rsidR="00C92E7E" w:rsidRDefault="00C92E7E" w:rsidP="00C92E7E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1475-6</w:t>
      </w:r>
      <w:r>
        <w:rPr>
          <w:rFonts w:cs="Times New Roman"/>
          <w:szCs w:val="24"/>
        </w:rPr>
        <w:tab/>
        <w:t>He entered the Merchant Gild.</w:t>
      </w:r>
    </w:p>
    <w:p w14:paraId="23C3EA74" w14:textId="77777777" w:rsidR="00C92E7E" w:rsidRDefault="00C92E7E" w:rsidP="00C92E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(“Records of the Borough of Leicester” edited by Mary Bateson, published by</w:t>
      </w:r>
    </w:p>
    <w:p w14:paraId="2E0620C2" w14:textId="77777777" w:rsidR="00C92E7E" w:rsidRDefault="00C92E7E" w:rsidP="00C92E7E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C.</w:t>
      </w:r>
      <w:proofErr w:type="gramStart"/>
      <w:r>
        <w:rPr>
          <w:rFonts w:cs="Times New Roman"/>
          <w:szCs w:val="24"/>
        </w:rPr>
        <w:t>J.Clay</w:t>
      </w:r>
      <w:proofErr w:type="spellEnd"/>
      <w:proofErr w:type="gramEnd"/>
      <w:r>
        <w:rPr>
          <w:rFonts w:cs="Times New Roman"/>
          <w:szCs w:val="24"/>
        </w:rPr>
        <w:t xml:space="preserve"> and Sons, London, 1901, volume II p.464)</w:t>
      </w:r>
    </w:p>
    <w:p w14:paraId="3C238A4B" w14:textId="77777777" w:rsidR="00C92E7E" w:rsidRDefault="00C92E7E" w:rsidP="00C92E7E">
      <w:pPr>
        <w:pStyle w:val="NoSpacing"/>
        <w:rPr>
          <w:rFonts w:cs="Times New Roman"/>
          <w:szCs w:val="24"/>
        </w:rPr>
      </w:pPr>
    </w:p>
    <w:p w14:paraId="3A7D3497" w14:textId="77777777" w:rsidR="00C92E7E" w:rsidRDefault="00C92E7E" w:rsidP="00C92E7E">
      <w:pPr>
        <w:pStyle w:val="NoSpacing"/>
        <w:rPr>
          <w:rFonts w:cs="Times New Roman"/>
          <w:szCs w:val="24"/>
        </w:rPr>
      </w:pPr>
    </w:p>
    <w:p w14:paraId="70575A6C" w14:textId="77777777" w:rsidR="00C92E7E" w:rsidRDefault="00C92E7E" w:rsidP="00C92E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June 2024</w:t>
      </w:r>
    </w:p>
    <w:p w14:paraId="5350B76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861FF3" w14:textId="77777777" w:rsidR="00C92E7E" w:rsidRDefault="00C92E7E" w:rsidP="009139A6">
      <w:r>
        <w:separator/>
      </w:r>
    </w:p>
  </w:endnote>
  <w:endnote w:type="continuationSeparator" w:id="0">
    <w:p w14:paraId="650FD4C9" w14:textId="77777777" w:rsidR="00C92E7E" w:rsidRDefault="00C92E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0CC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E3D7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B11D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8B1BC8" w14:textId="77777777" w:rsidR="00C92E7E" w:rsidRDefault="00C92E7E" w:rsidP="009139A6">
      <w:r>
        <w:separator/>
      </w:r>
    </w:p>
  </w:footnote>
  <w:footnote w:type="continuationSeparator" w:id="0">
    <w:p w14:paraId="6FB9FC92" w14:textId="77777777" w:rsidR="00C92E7E" w:rsidRDefault="00C92E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EC37A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C61D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9A54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E7E"/>
    <w:rsid w:val="000666E0"/>
    <w:rsid w:val="002510B7"/>
    <w:rsid w:val="00270799"/>
    <w:rsid w:val="0035310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92E7E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5728D"/>
  <w15:chartTrackingRefBased/>
  <w15:docId w15:val="{DC26CCD4-A675-45B1-97C7-85ABF91E6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E7E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2024-06-09T12:03:00Z</dcterms:created>
  <dcterms:modified xsi:type="dcterms:W3CDTF">2024-06-09T12:03:00Z</dcterms:modified>
</cp:coreProperties>
</file>