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7589B" w14:textId="276D6806" w:rsidR="00BA00AB" w:rsidRDefault="008C49D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STAKOUR</w:t>
      </w:r>
      <w:r>
        <w:rPr>
          <w:rFonts w:cs="Times New Roman"/>
          <w:szCs w:val="24"/>
        </w:rPr>
        <w:t xml:space="preserve">       (fl.1443-4)</w:t>
      </w:r>
    </w:p>
    <w:p w14:paraId="2B3C7E5B" w14:textId="111DE9EB" w:rsidR="008C49D2" w:rsidRDefault="008C49D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cutler.</w:t>
      </w:r>
    </w:p>
    <w:p w14:paraId="43A38DD3" w14:textId="7484ACFE" w:rsidR="008C49D2" w:rsidRDefault="008C49D2" w:rsidP="009139A6">
      <w:pPr>
        <w:pStyle w:val="NoSpacing"/>
        <w:rPr>
          <w:rFonts w:cs="Times New Roman"/>
          <w:szCs w:val="24"/>
        </w:rPr>
      </w:pPr>
    </w:p>
    <w:p w14:paraId="20ED8835" w14:textId="538F1D83" w:rsidR="008C49D2" w:rsidRDefault="008C49D2" w:rsidP="009139A6">
      <w:pPr>
        <w:pStyle w:val="NoSpacing"/>
        <w:rPr>
          <w:rFonts w:cs="Times New Roman"/>
          <w:szCs w:val="24"/>
        </w:rPr>
      </w:pPr>
    </w:p>
    <w:p w14:paraId="346C16A3" w14:textId="5342723D" w:rsidR="008C49D2" w:rsidRDefault="008C49D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1443-4</w:t>
      </w:r>
      <w:r>
        <w:rPr>
          <w:rFonts w:cs="Times New Roman"/>
          <w:szCs w:val="24"/>
        </w:rPr>
        <w:tab/>
        <w:t>He was apprenticed to John Westowe of London, cutler(q.v.).</w:t>
      </w:r>
    </w:p>
    <w:p w14:paraId="5CDDB2A9" w14:textId="77777777" w:rsidR="008C49D2" w:rsidRDefault="008C49D2" w:rsidP="008C49D2">
      <w:pPr>
        <w:pStyle w:val="NoSpacing"/>
        <w:rPr>
          <w:rFonts w:eastAsia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/>
          <w:szCs w:val="24"/>
        </w:rPr>
        <w:t xml:space="preserve">(“History of the Cutlers’ Company of London and of the Minor Cutlery Crafts, </w:t>
      </w:r>
    </w:p>
    <w:p w14:paraId="401BDA75" w14:textId="6D2C578C" w:rsidR="008C49D2" w:rsidRDefault="008C49D2" w:rsidP="008C49D2">
      <w:pPr>
        <w:pStyle w:val="NoSpacing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                   </w:t>
      </w: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 xml:space="preserve">With Biographical Notices of Early London Cutlers” by Charles Welch vol.I      </w:t>
      </w:r>
    </w:p>
    <w:p w14:paraId="37257F4E" w14:textId="097EE53A" w:rsidR="008C49D2" w:rsidRDefault="008C49D2" w:rsidP="008C49D2">
      <w:pPr>
        <w:pStyle w:val="NoSpacing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                    </w:t>
      </w: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>published by the Cutlers’ Company 1916</w:t>
      </w:r>
      <w:r>
        <w:rPr>
          <w:rFonts w:eastAsia="Times New Roman"/>
          <w:szCs w:val="24"/>
        </w:rPr>
        <w:t xml:space="preserve"> p.356)</w:t>
      </w:r>
    </w:p>
    <w:p w14:paraId="642C86C9" w14:textId="1B3BA703" w:rsidR="008C49D2" w:rsidRDefault="008C49D2" w:rsidP="008C49D2">
      <w:pPr>
        <w:pStyle w:val="NoSpacing"/>
        <w:rPr>
          <w:rFonts w:eastAsia="Times New Roman"/>
          <w:szCs w:val="24"/>
        </w:rPr>
      </w:pPr>
    </w:p>
    <w:p w14:paraId="5A82D755" w14:textId="688BCF63" w:rsidR="008C49D2" w:rsidRDefault="008C49D2" w:rsidP="008C49D2">
      <w:pPr>
        <w:pStyle w:val="NoSpacing"/>
        <w:rPr>
          <w:rFonts w:eastAsia="Times New Roman"/>
          <w:szCs w:val="24"/>
        </w:rPr>
      </w:pPr>
    </w:p>
    <w:p w14:paraId="569FFE4D" w14:textId="5669B7A3" w:rsidR="008C49D2" w:rsidRPr="008C49D2" w:rsidRDefault="008C49D2" w:rsidP="008C49D2">
      <w:pPr>
        <w:pStyle w:val="NoSpacing"/>
        <w:rPr>
          <w:rFonts w:cs="Times New Roman"/>
          <w:szCs w:val="24"/>
        </w:rPr>
      </w:pPr>
      <w:r>
        <w:rPr>
          <w:rFonts w:eastAsia="Times New Roman"/>
          <w:szCs w:val="24"/>
        </w:rPr>
        <w:t>28 January 2023</w:t>
      </w:r>
    </w:p>
    <w:sectPr w:rsidR="008C49D2" w:rsidRPr="008C49D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5E0598" w14:textId="77777777" w:rsidR="008C49D2" w:rsidRDefault="008C49D2" w:rsidP="009139A6">
      <w:r>
        <w:separator/>
      </w:r>
    </w:p>
  </w:endnote>
  <w:endnote w:type="continuationSeparator" w:id="0">
    <w:p w14:paraId="247B115E" w14:textId="77777777" w:rsidR="008C49D2" w:rsidRDefault="008C49D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0FAE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1F61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D322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EF0914" w14:textId="77777777" w:rsidR="008C49D2" w:rsidRDefault="008C49D2" w:rsidP="009139A6">
      <w:r>
        <w:separator/>
      </w:r>
    </w:p>
  </w:footnote>
  <w:footnote w:type="continuationSeparator" w:id="0">
    <w:p w14:paraId="18902F32" w14:textId="77777777" w:rsidR="008C49D2" w:rsidRDefault="008C49D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F4B0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A9CF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FB15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9D2"/>
    <w:rsid w:val="000666E0"/>
    <w:rsid w:val="002510B7"/>
    <w:rsid w:val="005C130B"/>
    <w:rsid w:val="00826F5C"/>
    <w:rsid w:val="008C49D2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F7FC4"/>
  <w15:chartTrackingRefBased/>
  <w15:docId w15:val="{BED94234-75B7-4752-A89A-13802E13A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2023-01-28T15:05:00Z</dcterms:created>
  <dcterms:modified xsi:type="dcterms:W3CDTF">2023-01-28T15:09:00Z</dcterms:modified>
</cp:coreProperties>
</file>