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7C0CE" w14:textId="3EADA4A8" w:rsidR="00BA00AB" w:rsidRDefault="00150D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STAKHOUSE</w:t>
      </w:r>
      <w:r>
        <w:rPr>
          <w:rFonts w:cs="Times New Roman"/>
          <w:szCs w:val="24"/>
        </w:rPr>
        <w:t xml:space="preserve">       (fl.1505)</w:t>
      </w:r>
    </w:p>
    <w:p w14:paraId="5EFC0953" w14:textId="25BD445C" w:rsidR="00150D9B" w:rsidRDefault="00150D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Cottingham. Widow.</w:t>
      </w:r>
    </w:p>
    <w:p w14:paraId="7B8EBE84" w14:textId="77777777" w:rsidR="00150D9B" w:rsidRDefault="00150D9B" w:rsidP="009139A6">
      <w:pPr>
        <w:pStyle w:val="NoSpacing"/>
        <w:rPr>
          <w:rFonts w:cs="Times New Roman"/>
          <w:szCs w:val="24"/>
        </w:rPr>
      </w:pPr>
    </w:p>
    <w:p w14:paraId="7C3DF81A" w14:textId="77777777" w:rsidR="00150D9B" w:rsidRDefault="00150D9B" w:rsidP="009139A6">
      <w:pPr>
        <w:pStyle w:val="NoSpacing"/>
        <w:rPr>
          <w:rFonts w:cs="Times New Roman"/>
          <w:szCs w:val="24"/>
        </w:rPr>
      </w:pPr>
    </w:p>
    <w:p w14:paraId="48A1A8A2" w14:textId="21A4C752" w:rsidR="00150D9B" w:rsidRDefault="00150D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John.     (W.Y.R. p.156)</w:t>
      </w:r>
    </w:p>
    <w:p w14:paraId="37AA34D6" w14:textId="77777777" w:rsidR="00150D9B" w:rsidRDefault="00150D9B" w:rsidP="009139A6">
      <w:pPr>
        <w:pStyle w:val="NoSpacing"/>
        <w:rPr>
          <w:rFonts w:cs="Times New Roman"/>
          <w:szCs w:val="24"/>
        </w:rPr>
      </w:pPr>
    </w:p>
    <w:p w14:paraId="4B9478E0" w14:textId="77777777" w:rsidR="00150D9B" w:rsidRDefault="00150D9B" w:rsidP="009139A6">
      <w:pPr>
        <w:pStyle w:val="NoSpacing"/>
        <w:rPr>
          <w:rFonts w:cs="Times New Roman"/>
          <w:szCs w:val="24"/>
        </w:rPr>
      </w:pPr>
    </w:p>
    <w:p w14:paraId="58DBFF39" w14:textId="2CF32B7F" w:rsidR="00150D9B" w:rsidRDefault="00150D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Jul.</w:t>
      </w:r>
      <w:r>
        <w:rPr>
          <w:rFonts w:cs="Times New Roman"/>
          <w:szCs w:val="24"/>
        </w:rPr>
        <w:tab/>
        <w:t>1505</w:t>
      </w:r>
      <w:r>
        <w:rPr>
          <w:rFonts w:cs="Times New Roman"/>
          <w:szCs w:val="24"/>
        </w:rPr>
        <w:tab/>
        <w:t>She made her Will.</w:t>
      </w:r>
    </w:p>
    <w:p w14:paraId="166E98CA" w14:textId="77777777" w:rsidR="00150D9B" w:rsidRDefault="00150D9B" w:rsidP="009139A6">
      <w:pPr>
        <w:pStyle w:val="NoSpacing"/>
        <w:rPr>
          <w:rFonts w:cs="Times New Roman"/>
          <w:szCs w:val="24"/>
        </w:rPr>
      </w:pPr>
    </w:p>
    <w:p w14:paraId="08A996F0" w14:textId="77777777" w:rsidR="00150D9B" w:rsidRDefault="00150D9B" w:rsidP="009139A6">
      <w:pPr>
        <w:pStyle w:val="NoSpacing"/>
        <w:rPr>
          <w:rFonts w:cs="Times New Roman"/>
          <w:szCs w:val="24"/>
        </w:rPr>
      </w:pPr>
    </w:p>
    <w:p w14:paraId="211A063E" w14:textId="46A77FEA" w:rsidR="00150D9B" w:rsidRPr="00150D9B" w:rsidRDefault="00150D9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sectPr w:rsidR="00150D9B" w:rsidRPr="00150D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15F1" w14:textId="77777777" w:rsidR="00150D9B" w:rsidRDefault="00150D9B" w:rsidP="009139A6">
      <w:r>
        <w:separator/>
      </w:r>
    </w:p>
  </w:endnote>
  <w:endnote w:type="continuationSeparator" w:id="0">
    <w:p w14:paraId="6B01B10C" w14:textId="77777777" w:rsidR="00150D9B" w:rsidRDefault="00150D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482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741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5AF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C8065" w14:textId="77777777" w:rsidR="00150D9B" w:rsidRDefault="00150D9B" w:rsidP="009139A6">
      <w:r>
        <w:separator/>
      </w:r>
    </w:p>
  </w:footnote>
  <w:footnote w:type="continuationSeparator" w:id="0">
    <w:p w14:paraId="36CEA072" w14:textId="77777777" w:rsidR="00150D9B" w:rsidRDefault="00150D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A16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43A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9A4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9B"/>
    <w:rsid w:val="000666E0"/>
    <w:rsid w:val="00150D9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52D18"/>
  <w15:chartTrackingRefBased/>
  <w15:docId w15:val="{8CABA88F-9328-4696-AE75-B77FF35C1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2023-05-29T18:33:00Z</dcterms:created>
  <dcterms:modified xsi:type="dcterms:W3CDTF">2023-05-29T18:36:00Z</dcterms:modified>
</cp:coreProperties>
</file>