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7F1AB" w14:textId="42BD8CB0" w:rsidR="00BA00AB" w:rsidRDefault="00AC173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STAKHOUS</w:t>
      </w:r>
      <w:r>
        <w:rPr>
          <w:rFonts w:cs="Times New Roman"/>
          <w:szCs w:val="24"/>
        </w:rPr>
        <w:t xml:space="preserve">       (fl.1501-2)</w:t>
      </w:r>
    </w:p>
    <w:p w14:paraId="164E821F" w14:textId="1ACAD0C2" w:rsidR="00AC1737" w:rsidRDefault="00AC173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Cottingham, East Riding of Yorkshire. Yeoman.</w:t>
      </w:r>
    </w:p>
    <w:p w14:paraId="2503F9CD" w14:textId="77777777" w:rsidR="00AC1737" w:rsidRDefault="00AC1737" w:rsidP="009139A6">
      <w:pPr>
        <w:pStyle w:val="NoSpacing"/>
        <w:rPr>
          <w:rFonts w:cs="Times New Roman"/>
          <w:szCs w:val="24"/>
        </w:rPr>
      </w:pPr>
    </w:p>
    <w:p w14:paraId="34B7FA53" w14:textId="77777777" w:rsidR="00AC1737" w:rsidRDefault="00AC1737" w:rsidP="009139A6">
      <w:pPr>
        <w:pStyle w:val="NoSpacing"/>
        <w:rPr>
          <w:rFonts w:cs="Times New Roman"/>
          <w:szCs w:val="24"/>
        </w:rPr>
      </w:pPr>
    </w:p>
    <w:p w14:paraId="7293ED10" w14:textId="3FE0475E" w:rsidR="00AC1737" w:rsidRDefault="00AC173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Jan.</w:t>
      </w:r>
      <w:r>
        <w:rPr>
          <w:rFonts w:cs="Times New Roman"/>
          <w:szCs w:val="24"/>
        </w:rPr>
        <w:tab/>
        <w:t>1502</w:t>
      </w:r>
      <w:r>
        <w:rPr>
          <w:rFonts w:cs="Times New Roman"/>
          <w:szCs w:val="24"/>
        </w:rPr>
        <w:tab/>
        <w:t>He made his Will.    (W.Y.R. p.156)</w:t>
      </w:r>
    </w:p>
    <w:p w14:paraId="288532B6" w14:textId="2D164EF7" w:rsidR="00AC1737" w:rsidRDefault="00AC173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Jun.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He made his second Will.   (ibid.)</w:t>
      </w:r>
    </w:p>
    <w:p w14:paraId="71165181" w14:textId="77777777" w:rsidR="00AC1737" w:rsidRDefault="00AC1737" w:rsidP="009139A6">
      <w:pPr>
        <w:pStyle w:val="NoSpacing"/>
        <w:rPr>
          <w:rFonts w:cs="Times New Roman"/>
          <w:szCs w:val="24"/>
        </w:rPr>
      </w:pPr>
    </w:p>
    <w:p w14:paraId="7454A837" w14:textId="77777777" w:rsidR="00AC1737" w:rsidRDefault="00AC1737" w:rsidP="009139A6">
      <w:pPr>
        <w:pStyle w:val="NoSpacing"/>
        <w:rPr>
          <w:rFonts w:cs="Times New Roman"/>
          <w:szCs w:val="24"/>
        </w:rPr>
      </w:pPr>
    </w:p>
    <w:p w14:paraId="45CD4CA9" w14:textId="709B0482" w:rsidR="00AC1737" w:rsidRPr="00AC1737" w:rsidRDefault="00AC173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May 2023</w:t>
      </w:r>
    </w:p>
    <w:sectPr w:rsidR="00AC1737" w:rsidRPr="00AC173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FD75E9" w14:textId="77777777" w:rsidR="00AC1737" w:rsidRDefault="00AC1737" w:rsidP="009139A6">
      <w:r>
        <w:separator/>
      </w:r>
    </w:p>
  </w:endnote>
  <w:endnote w:type="continuationSeparator" w:id="0">
    <w:p w14:paraId="2AAEBD56" w14:textId="77777777" w:rsidR="00AC1737" w:rsidRDefault="00AC173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33FB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5346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8E738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8F0EC0" w14:textId="77777777" w:rsidR="00AC1737" w:rsidRDefault="00AC1737" w:rsidP="009139A6">
      <w:r>
        <w:separator/>
      </w:r>
    </w:p>
  </w:footnote>
  <w:footnote w:type="continuationSeparator" w:id="0">
    <w:p w14:paraId="2F69A6A7" w14:textId="77777777" w:rsidR="00AC1737" w:rsidRDefault="00AC173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20C8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B716A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98EA6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737"/>
    <w:rsid w:val="000666E0"/>
    <w:rsid w:val="002510B7"/>
    <w:rsid w:val="005C130B"/>
    <w:rsid w:val="00826F5C"/>
    <w:rsid w:val="009139A6"/>
    <w:rsid w:val="009448BB"/>
    <w:rsid w:val="00947624"/>
    <w:rsid w:val="00A3176C"/>
    <w:rsid w:val="00AC1737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880BEF"/>
  <w15:chartTrackingRefBased/>
  <w15:docId w15:val="{9F3E7326-D60F-4ADE-A955-10E08D08D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2023-05-29T18:29:00Z</dcterms:created>
  <dcterms:modified xsi:type="dcterms:W3CDTF">2023-05-29T18:33:00Z</dcterms:modified>
</cp:coreProperties>
</file>