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32D2E" w14:textId="77777777" w:rsidR="00801E6F" w:rsidRDefault="00801E6F" w:rsidP="0080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STAKHOUS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d.1479)</w:t>
      </w:r>
    </w:p>
    <w:p w14:paraId="4CD8FE00" w14:textId="77777777" w:rsidR="00801E6F" w:rsidRDefault="00801E6F" w:rsidP="0080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Priest.</w:t>
      </w:r>
    </w:p>
    <w:p w14:paraId="3B9519FF" w14:textId="77777777" w:rsidR="00801E6F" w:rsidRDefault="00801E6F" w:rsidP="00801E6F">
      <w:pPr>
        <w:pStyle w:val="NoSpacing"/>
        <w:rPr>
          <w:rFonts w:cs="Times New Roman"/>
          <w:szCs w:val="24"/>
        </w:rPr>
      </w:pPr>
    </w:p>
    <w:p w14:paraId="621316DD" w14:textId="77777777" w:rsidR="00801E6F" w:rsidRDefault="00801E6F" w:rsidP="00801E6F">
      <w:pPr>
        <w:pStyle w:val="NoSpacing"/>
        <w:rPr>
          <w:rFonts w:cs="Times New Roman"/>
          <w:szCs w:val="24"/>
        </w:rPr>
      </w:pPr>
    </w:p>
    <w:p w14:paraId="11610437" w14:textId="77777777" w:rsidR="00801E6F" w:rsidRDefault="00801E6F" w:rsidP="0080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Mar.1466</w:t>
      </w:r>
      <w:r>
        <w:rPr>
          <w:rFonts w:cs="Times New Roman"/>
          <w:szCs w:val="24"/>
        </w:rPr>
        <w:tab/>
        <w:t xml:space="preserve">He became Rector of </w:t>
      </w:r>
      <w:proofErr w:type="spellStart"/>
      <w:r>
        <w:rPr>
          <w:rFonts w:cs="Times New Roman"/>
          <w:szCs w:val="24"/>
        </w:rPr>
        <w:t>Bolnhurst</w:t>
      </w:r>
      <w:proofErr w:type="spellEnd"/>
      <w:r>
        <w:rPr>
          <w:rFonts w:cs="Times New Roman"/>
          <w:szCs w:val="24"/>
        </w:rPr>
        <w:t>, Bedfordshire.</w:t>
      </w:r>
    </w:p>
    <w:p w14:paraId="51EB62FC" w14:textId="77777777" w:rsidR="00801E6F" w:rsidRDefault="00801E6F" w:rsidP="0080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 </w:t>
      </w:r>
      <w:hyperlink r:id="rId6" w:history="1">
        <w:r w:rsidRPr="00F40268">
          <w:rPr>
            <w:rStyle w:val="Hyperlink"/>
            <w:rFonts w:cs="Times New Roman"/>
            <w:szCs w:val="24"/>
          </w:rPr>
          <w:t>https://bedsarchives.bedford.gov.uk/CommunityHistories/Bolnhurst/List-of-Bolnhurst-Rectors.aspx</w:t>
        </w:r>
      </w:hyperlink>
      <w:r>
        <w:rPr>
          <w:rFonts w:cs="Times New Roman"/>
          <w:szCs w:val="24"/>
        </w:rPr>
        <w:t xml:space="preserve"> )</w:t>
      </w:r>
    </w:p>
    <w:p w14:paraId="4E412F71" w14:textId="77777777" w:rsidR="00801E6F" w:rsidRDefault="00801E6F" w:rsidP="0080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Nov.1479</w:t>
      </w:r>
      <w:r>
        <w:rPr>
          <w:rFonts w:cs="Times New Roman"/>
          <w:szCs w:val="24"/>
        </w:rPr>
        <w:tab/>
        <w:t>He had died by this time.   (ibid.)</w:t>
      </w:r>
    </w:p>
    <w:p w14:paraId="35C5F059" w14:textId="77777777" w:rsidR="00801E6F" w:rsidRDefault="00801E6F" w:rsidP="00801E6F">
      <w:pPr>
        <w:pStyle w:val="NoSpacing"/>
        <w:rPr>
          <w:rFonts w:cs="Times New Roman"/>
          <w:szCs w:val="24"/>
        </w:rPr>
      </w:pPr>
    </w:p>
    <w:p w14:paraId="05A24833" w14:textId="77777777" w:rsidR="00801E6F" w:rsidRDefault="00801E6F" w:rsidP="00801E6F">
      <w:pPr>
        <w:pStyle w:val="NoSpacing"/>
        <w:rPr>
          <w:rFonts w:cs="Times New Roman"/>
          <w:szCs w:val="24"/>
        </w:rPr>
      </w:pPr>
    </w:p>
    <w:p w14:paraId="3DB8730A" w14:textId="77777777" w:rsidR="00801E6F" w:rsidRDefault="00801E6F" w:rsidP="00801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566A53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9A5D92" w14:textId="77777777" w:rsidR="00801E6F" w:rsidRDefault="00801E6F" w:rsidP="009139A6">
      <w:r>
        <w:separator/>
      </w:r>
    </w:p>
  </w:endnote>
  <w:endnote w:type="continuationSeparator" w:id="0">
    <w:p w14:paraId="335E81C7" w14:textId="77777777" w:rsidR="00801E6F" w:rsidRDefault="00801E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527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CFE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548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1E126" w14:textId="77777777" w:rsidR="00801E6F" w:rsidRDefault="00801E6F" w:rsidP="009139A6">
      <w:r>
        <w:separator/>
      </w:r>
    </w:p>
  </w:footnote>
  <w:footnote w:type="continuationSeparator" w:id="0">
    <w:p w14:paraId="08E9D190" w14:textId="77777777" w:rsidR="00801E6F" w:rsidRDefault="00801E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5C2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1DA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BB2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6F"/>
    <w:rsid w:val="000666E0"/>
    <w:rsid w:val="002510B7"/>
    <w:rsid w:val="00270799"/>
    <w:rsid w:val="005C130B"/>
    <w:rsid w:val="006364A4"/>
    <w:rsid w:val="00801E6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7DCE"/>
  <w15:chartTrackingRefBased/>
  <w15:docId w15:val="{D56B7B45-0DE7-4F8E-9C06-B301A3CB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1E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Bolnhurst/List-of-Bolnhurst-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2024-07-13T19:00:00Z</dcterms:created>
  <dcterms:modified xsi:type="dcterms:W3CDTF">2024-07-13T19:00:00Z</dcterms:modified>
</cp:coreProperties>
</file>