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D33A4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STAKEFORD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3A32D1A7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AA1BA8D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</w:p>
    <w:p w14:paraId="397E869E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</w:p>
    <w:p w14:paraId="45FF3B9B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B9E8BD6" w14:textId="77777777" w:rsidR="000A3A79" w:rsidRDefault="000A3A79" w:rsidP="000A3A79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p.245)</w:t>
      </w:r>
    </w:p>
    <w:p w14:paraId="3C678B7A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Oct.1404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B5E8F2D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</w:p>
    <w:p w14:paraId="25A7929B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</w:p>
    <w:p w14:paraId="28B01575" w14:textId="77777777" w:rsidR="000A3A79" w:rsidRDefault="000A3A79" w:rsidP="000A3A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2021</w:t>
      </w:r>
    </w:p>
    <w:p w14:paraId="67C4B4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12594" w14:textId="77777777" w:rsidR="000A3A79" w:rsidRDefault="000A3A79" w:rsidP="009139A6">
      <w:r>
        <w:separator/>
      </w:r>
    </w:p>
  </w:endnote>
  <w:endnote w:type="continuationSeparator" w:id="0">
    <w:p w14:paraId="5B8265FA" w14:textId="77777777" w:rsidR="000A3A79" w:rsidRDefault="000A3A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1E2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9A1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D15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B86B0" w14:textId="77777777" w:rsidR="000A3A79" w:rsidRDefault="000A3A79" w:rsidP="009139A6">
      <w:r>
        <w:separator/>
      </w:r>
    </w:p>
  </w:footnote>
  <w:footnote w:type="continuationSeparator" w:id="0">
    <w:p w14:paraId="18AE73E6" w14:textId="77777777" w:rsidR="000A3A79" w:rsidRDefault="000A3A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D79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4BAF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F6F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A79"/>
    <w:rsid w:val="000666E0"/>
    <w:rsid w:val="000A3A7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FD3EC"/>
  <w15:chartTrackingRefBased/>
  <w15:docId w15:val="{04F1777E-AF92-40E4-85F6-3A97A05F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A7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2021-12-12T20:33:00Z</dcterms:created>
  <dcterms:modified xsi:type="dcterms:W3CDTF">2021-12-12T20:33:00Z</dcterms:modified>
</cp:coreProperties>
</file>