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8D4" w:rsidRPr="001B68D4" w:rsidRDefault="001B68D4" w:rsidP="001B68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68D4">
        <w:rPr>
          <w:rFonts w:ascii="Times New Roman" w:hAnsi="Times New Roman" w:cs="Times New Roman"/>
          <w:sz w:val="24"/>
          <w:szCs w:val="24"/>
          <w:u w:val="single"/>
        </w:rPr>
        <w:t>William STAINES</w:t>
      </w:r>
      <w:r w:rsidRPr="001B68D4">
        <w:rPr>
          <w:rFonts w:ascii="Times New Roman" w:hAnsi="Times New Roman" w:cs="Times New Roman"/>
          <w:sz w:val="24"/>
          <w:szCs w:val="24"/>
        </w:rPr>
        <w:t xml:space="preserve">      (fl.1457-61)</w:t>
      </w:r>
    </w:p>
    <w:p w:rsidR="001B68D4" w:rsidRPr="001B68D4" w:rsidRDefault="001B68D4" w:rsidP="001B68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68D4">
        <w:rPr>
          <w:rFonts w:ascii="Times New Roman" w:hAnsi="Times New Roman" w:cs="Times New Roman"/>
          <w:sz w:val="24"/>
          <w:szCs w:val="24"/>
        </w:rPr>
        <w:t>Rector of the church of St.Edmund, Swanton Nowers, Norfolk.</w:t>
      </w:r>
    </w:p>
    <w:p w:rsidR="001B68D4" w:rsidRPr="001B68D4" w:rsidRDefault="001B68D4" w:rsidP="001B68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8D4" w:rsidRPr="001B68D4" w:rsidRDefault="001B68D4" w:rsidP="001B68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8D4" w:rsidRPr="001B68D4" w:rsidRDefault="001B68D4" w:rsidP="001B68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68D4">
        <w:rPr>
          <w:rFonts w:ascii="Times New Roman" w:hAnsi="Times New Roman" w:cs="Times New Roman"/>
          <w:sz w:val="24"/>
          <w:szCs w:val="24"/>
        </w:rPr>
        <w:t xml:space="preserve">       1457-61</w:t>
      </w:r>
      <w:r w:rsidRPr="001B68D4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1B68D4" w:rsidRPr="001B68D4" w:rsidRDefault="001B68D4" w:rsidP="001B68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68D4">
        <w:rPr>
          <w:rFonts w:ascii="Times New Roman" w:hAnsi="Times New Roman" w:cs="Times New Roman"/>
          <w:sz w:val="24"/>
          <w:szCs w:val="24"/>
        </w:rPr>
        <w:tab/>
      </w:r>
      <w:r w:rsidRPr="001B68D4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1B68D4" w:rsidRPr="001B68D4" w:rsidRDefault="001B68D4" w:rsidP="001B68D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B68D4">
        <w:rPr>
          <w:rFonts w:ascii="Times New Roman" w:hAnsi="Times New Roman" w:cs="Times New Roman"/>
          <w:sz w:val="24"/>
          <w:szCs w:val="24"/>
        </w:rPr>
        <w:t>vol.9 pp.442-4  Francis Blomefield)</w:t>
      </w:r>
    </w:p>
    <w:p w:rsidR="001B68D4" w:rsidRPr="001B68D4" w:rsidRDefault="001B68D4" w:rsidP="001B68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8D4" w:rsidRPr="001B68D4" w:rsidRDefault="001B68D4" w:rsidP="001B68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8D4" w:rsidRPr="001B68D4" w:rsidRDefault="001B68D4" w:rsidP="001B68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B68D4" w:rsidRDefault="001B68D4" w:rsidP="001B68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68D4">
        <w:rPr>
          <w:rFonts w:ascii="Times New Roman" w:hAnsi="Times New Roman" w:cs="Times New Roman"/>
          <w:sz w:val="24"/>
          <w:szCs w:val="24"/>
        </w:rPr>
        <w:t>8 August 2015</w:t>
      </w:r>
      <w:bookmarkStart w:id="0" w:name="_GoBack"/>
      <w:bookmarkEnd w:id="0"/>
    </w:p>
    <w:sectPr w:rsidR="00DD5B8A" w:rsidRPr="001B68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8D4" w:rsidRDefault="001B68D4" w:rsidP="00564E3C">
      <w:pPr>
        <w:spacing w:after="0" w:line="240" w:lineRule="auto"/>
      </w:pPr>
      <w:r>
        <w:separator/>
      </w:r>
    </w:p>
  </w:endnote>
  <w:endnote w:type="continuationSeparator" w:id="0">
    <w:p w:rsidR="001B68D4" w:rsidRDefault="001B68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B68D4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8D4" w:rsidRDefault="001B68D4" w:rsidP="00564E3C">
      <w:pPr>
        <w:spacing w:after="0" w:line="240" w:lineRule="auto"/>
      </w:pPr>
      <w:r>
        <w:separator/>
      </w:r>
    </w:p>
  </w:footnote>
  <w:footnote w:type="continuationSeparator" w:id="0">
    <w:p w:rsidR="001B68D4" w:rsidRDefault="001B68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8D4"/>
    <w:rsid w:val="001B68D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DFA3AD-BC14-46B5-B9B8-F7483B9B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2015-12-04T20:05:00Z</dcterms:created>
  <dcterms:modified xsi:type="dcterms:W3CDTF">2015-12-04T20:06:00Z</dcterms:modified>
</cp:coreProperties>
</file>