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29D91" w14:textId="7B16C5B3" w:rsidR="00BA00AB" w:rsidRDefault="001134A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STAG</w:t>
      </w:r>
      <w:r>
        <w:rPr>
          <w:rFonts w:cs="Times New Roman"/>
          <w:szCs w:val="24"/>
        </w:rPr>
        <w:t xml:space="preserve">       (d.1482)</w:t>
      </w:r>
    </w:p>
    <w:p w14:paraId="4DE6C326" w14:textId="11DC9EDE" w:rsidR="001134A5" w:rsidRDefault="001134A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Servant to the Abbot of St.Mary’s, York.</w:t>
      </w:r>
    </w:p>
    <w:p w14:paraId="17E2B2BF" w14:textId="77777777" w:rsidR="001134A5" w:rsidRDefault="001134A5" w:rsidP="009139A6">
      <w:pPr>
        <w:pStyle w:val="NoSpacing"/>
        <w:rPr>
          <w:rFonts w:cs="Times New Roman"/>
          <w:szCs w:val="24"/>
        </w:rPr>
      </w:pPr>
    </w:p>
    <w:p w14:paraId="09232C2F" w14:textId="77777777" w:rsidR="001134A5" w:rsidRDefault="001134A5" w:rsidP="009139A6">
      <w:pPr>
        <w:pStyle w:val="NoSpacing"/>
        <w:rPr>
          <w:rFonts w:cs="Times New Roman"/>
          <w:szCs w:val="24"/>
        </w:rPr>
      </w:pPr>
    </w:p>
    <w:p w14:paraId="56EF0CA7" w14:textId="6AF1988E" w:rsidR="001134A5" w:rsidRDefault="001134A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Oct.1482</w:t>
      </w:r>
      <w:r>
        <w:rPr>
          <w:rFonts w:cs="Times New Roman"/>
          <w:szCs w:val="24"/>
        </w:rPr>
        <w:tab/>
        <w:t>He made his Will.   (W.Y.R. p.156)</w:t>
      </w:r>
    </w:p>
    <w:p w14:paraId="49DD7C75" w14:textId="31228A51" w:rsidR="001134A5" w:rsidRDefault="001134A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3012E3E6" w14:textId="77777777" w:rsidR="001134A5" w:rsidRDefault="001134A5" w:rsidP="009139A6">
      <w:pPr>
        <w:pStyle w:val="NoSpacing"/>
        <w:rPr>
          <w:rFonts w:cs="Times New Roman"/>
          <w:szCs w:val="24"/>
        </w:rPr>
      </w:pPr>
    </w:p>
    <w:p w14:paraId="0AF20814" w14:textId="77777777" w:rsidR="001134A5" w:rsidRDefault="001134A5" w:rsidP="009139A6">
      <w:pPr>
        <w:pStyle w:val="NoSpacing"/>
        <w:rPr>
          <w:rFonts w:cs="Times New Roman"/>
          <w:szCs w:val="24"/>
        </w:rPr>
      </w:pPr>
    </w:p>
    <w:p w14:paraId="05EE290B" w14:textId="0C1E72C2" w:rsidR="001134A5" w:rsidRPr="001134A5" w:rsidRDefault="001134A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May 2023</w:t>
      </w:r>
    </w:p>
    <w:sectPr w:rsidR="001134A5" w:rsidRPr="001134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D4F81" w14:textId="77777777" w:rsidR="001134A5" w:rsidRDefault="001134A5" w:rsidP="009139A6">
      <w:r>
        <w:separator/>
      </w:r>
    </w:p>
  </w:endnote>
  <w:endnote w:type="continuationSeparator" w:id="0">
    <w:p w14:paraId="1154FC1C" w14:textId="77777777" w:rsidR="001134A5" w:rsidRDefault="001134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969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5EC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87E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38730" w14:textId="77777777" w:rsidR="001134A5" w:rsidRDefault="001134A5" w:rsidP="009139A6">
      <w:r>
        <w:separator/>
      </w:r>
    </w:p>
  </w:footnote>
  <w:footnote w:type="continuationSeparator" w:id="0">
    <w:p w14:paraId="493A6A19" w14:textId="77777777" w:rsidR="001134A5" w:rsidRDefault="001134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8B4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D96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2D5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4A5"/>
    <w:rsid w:val="000666E0"/>
    <w:rsid w:val="001134A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9C42"/>
  <w15:chartTrackingRefBased/>
  <w15:docId w15:val="{A07068FC-1A2B-46A8-A4B2-682D8BA43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2023-05-29T18:26:00Z</dcterms:created>
  <dcterms:modified xsi:type="dcterms:W3CDTF">2023-05-29T18:28:00Z</dcterms:modified>
</cp:coreProperties>
</file>