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60AE1" w14:textId="77777777" w:rsidR="00BB40C3" w:rsidRDefault="00BB40C3" w:rsidP="00BB40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STAFFORTHE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6CBC21E4" w14:textId="77777777" w:rsidR="00BB40C3" w:rsidRDefault="00BB40C3" w:rsidP="00BB40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086D24F6" w14:textId="77777777" w:rsidR="00BB40C3" w:rsidRDefault="00BB40C3" w:rsidP="00BB40C3">
      <w:pPr>
        <w:pStyle w:val="NoSpacing"/>
        <w:rPr>
          <w:rFonts w:cs="Times New Roman"/>
          <w:szCs w:val="24"/>
        </w:rPr>
      </w:pPr>
    </w:p>
    <w:p w14:paraId="5E2FB207" w14:textId="77777777" w:rsidR="00BB40C3" w:rsidRDefault="00BB40C3" w:rsidP="00BB40C3">
      <w:pPr>
        <w:pStyle w:val="NoSpacing"/>
        <w:rPr>
          <w:rFonts w:cs="Times New Roman"/>
          <w:szCs w:val="24"/>
        </w:rPr>
      </w:pPr>
    </w:p>
    <w:p w14:paraId="66CDAD61" w14:textId="77777777" w:rsidR="00BB40C3" w:rsidRDefault="00BB40C3" w:rsidP="00BB40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Oct/Nov1439</w:t>
      </w:r>
      <w:r>
        <w:rPr>
          <w:rFonts w:cs="Times New Roman"/>
          <w:szCs w:val="24"/>
        </w:rPr>
        <w:tab/>
        <w:t>He was elected a Searcher of Wine in the West.</w:t>
      </w:r>
    </w:p>
    <w:p w14:paraId="7B813F39" w14:textId="77777777" w:rsidR="00BB40C3" w:rsidRDefault="00BB40C3" w:rsidP="00BB40C3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28635782" w14:textId="77777777" w:rsidR="00BB40C3" w:rsidRDefault="00BB40C3" w:rsidP="00BB40C3">
      <w:pPr>
        <w:pStyle w:val="NoSpacing"/>
        <w:ind w:left="1440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p.573)</w:t>
      </w:r>
      <w:r>
        <w:rPr>
          <w:rFonts w:cs="Times New Roman"/>
          <w:szCs w:val="24"/>
        </w:rPr>
        <w:tab/>
      </w:r>
    </w:p>
    <w:p w14:paraId="0620DBFD" w14:textId="77777777" w:rsidR="00BB40C3" w:rsidRDefault="00BB40C3" w:rsidP="00BB40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Nov.1442</w:t>
      </w:r>
      <w:r>
        <w:rPr>
          <w:rFonts w:cs="Times New Roman"/>
          <w:szCs w:val="24"/>
        </w:rPr>
        <w:tab/>
        <w:t>He was re-elected.   (ibid.)</w:t>
      </w:r>
    </w:p>
    <w:p w14:paraId="35A43082" w14:textId="77777777" w:rsidR="00BB40C3" w:rsidRDefault="00BB40C3" w:rsidP="00BB40C3">
      <w:pPr>
        <w:pStyle w:val="NoSpacing"/>
        <w:rPr>
          <w:rFonts w:cs="Times New Roman"/>
          <w:szCs w:val="24"/>
        </w:rPr>
      </w:pPr>
    </w:p>
    <w:p w14:paraId="76E5BC85" w14:textId="77777777" w:rsidR="00BB40C3" w:rsidRDefault="00BB40C3" w:rsidP="00BB40C3">
      <w:pPr>
        <w:pStyle w:val="NoSpacing"/>
        <w:rPr>
          <w:rFonts w:cs="Times New Roman"/>
          <w:szCs w:val="24"/>
        </w:rPr>
      </w:pPr>
    </w:p>
    <w:p w14:paraId="667E3D97" w14:textId="77777777" w:rsidR="00BB40C3" w:rsidRDefault="00BB40C3" w:rsidP="00BB40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January 2024</w:t>
      </w:r>
    </w:p>
    <w:p w14:paraId="36C038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81B6D" w14:textId="77777777" w:rsidR="00BB40C3" w:rsidRDefault="00BB40C3" w:rsidP="009139A6">
      <w:r>
        <w:separator/>
      </w:r>
    </w:p>
  </w:endnote>
  <w:endnote w:type="continuationSeparator" w:id="0">
    <w:p w14:paraId="2981893A" w14:textId="77777777" w:rsidR="00BB40C3" w:rsidRDefault="00BB40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5E8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54B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C28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BAD02" w14:textId="77777777" w:rsidR="00BB40C3" w:rsidRDefault="00BB40C3" w:rsidP="009139A6">
      <w:r>
        <w:separator/>
      </w:r>
    </w:p>
  </w:footnote>
  <w:footnote w:type="continuationSeparator" w:id="0">
    <w:p w14:paraId="16C74A5D" w14:textId="77777777" w:rsidR="00BB40C3" w:rsidRDefault="00BB40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B3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2C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80F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C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40C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FBE38"/>
  <w15:chartTrackingRefBased/>
  <w15:docId w15:val="{5143D1B0-8204-405E-A83D-3C18D54C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2024-01-26T20:28:00Z</dcterms:created>
  <dcterms:modified xsi:type="dcterms:W3CDTF">2024-01-26T20:29:00Z</dcterms:modified>
</cp:coreProperties>
</file>