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6E470" w14:textId="6CAC33E7" w:rsidR="00BA00AB" w:rsidRDefault="000E53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STAFFORTH</w:t>
      </w:r>
      <w:r>
        <w:rPr>
          <w:rFonts w:cs="Times New Roman"/>
          <w:szCs w:val="24"/>
        </w:rPr>
        <w:t xml:space="preserve">    (d.1458)</w:t>
      </w:r>
    </w:p>
    <w:p w14:paraId="755D950D" w14:textId="658528A8" w:rsidR="000E5317" w:rsidRDefault="000E53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7D2142B3" w14:textId="77777777" w:rsidR="000E5317" w:rsidRDefault="000E5317" w:rsidP="009139A6">
      <w:pPr>
        <w:pStyle w:val="NoSpacing"/>
        <w:rPr>
          <w:rFonts w:cs="Times New Roman"/>
          <w:szCs w:val="24"/>
        </w:rPr>
      </w:pPr>
    </w:p>
    <w:p w14:paraId="6D7C792E" w14:textId="77777777" w:rsidR="000E5317" w:rsidRDefault="000E5317" w:rsidP="009139A6">
      <w:pPr>
        <w:pStyle w:val="NoSpacing"/>
        <w:rPr>
          <w:rFonts w:cs="Times New Roman"/>
          <w:szCs w:val="24"/>
        </w:rPr>
      </w:pPr>
    </w:p>
    <w:p w14:paraId="05E20189" w14:textId="7E6D4CD3" w:rsidR="000E5317" w:rsidRDefault="000E53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May1458</w:t>
      </w:r>
      <w:r>
        <w:rPr>
          <w:rFonts w:cs="Times New Roman"/>
          <w:szCs w:val="24"/>
        </w:rPr>
        <w:tab/>
        <w:t>He made his Will.   (W.Y.R. p.156)</w:t>
      </w:r>
    </w:p>
    <w:p w14:paraId="406250B9" w14:textId="7B4A03FA" w:rsidR="000E5317" w:rsidRDefault="000E53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09ADC1A3" w14:textId="77777777" w:rsidR="000E5317" w:rsidRDefault="000E5317" w:rsidP="009139A6">
      <w:pPr>
        <w:pStyle w:val="NoSpacing"/>
        <w:rPr>
          <w:rFonts w:cs="Times New Roman"/>
          <w:szCs w:val="24"/>
        </w:rPr>
      </w:pPr>
    </w:p>
    <w:p w14:paraId="5B3096C1" w14:textId="77777777" w:rsidR="000E5317" w:rsidRDefault="000E5317" w:rsidP="009139A6">
      <w:pPr>
        <w:pStyle w:val="NoSpacing"/>
        <w:rPr>
          <w:rFonts w:cs="Times New Roman"/>
          <w:szCs w:val="24"/>
        </w:rPr>
      </w:pPr>
    </w:p>
    <w:p w14:paraId="11627814" w14:textId="27B4E891" w:rsidR="000E5317" w:rsidRPr="000E5317" w:rsidRDefault="000E53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0E5317" w:rsidRPr="000E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00B1F" w14:textId="77777777" w:rsidR="000E5317" w:rsidRDefault="000E5317" w:rsidP="009139A6">
      <w:r>
        <w:separator/>
      </w:r>
    </w:p>
  </w:endnote>
  <w:endnote w:type="continuationSeparator" w:id="0">
    <w:p w14:paraId="5E4FF129" w14:textId="77777777" w:rsidR="000E5317" w:rsidRDefault="000E53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D8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F3D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B2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67D7E" w14:textId="77777777" w:rsidR="000E5317" w:rsidRDefault="000E5317" w:rsidP="009139A6">
      <w:r>
        <w:separator/>
      </w:r>
    </w:p>
  </w:footnote>
  <w:footnote w:type="continuationSeparator" w:id="0">
    <w:p w14:paraId="59F6BFC6" w14:textId="77777777" w:rsidR="000E5317" w:rsidRDefault="000E53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72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848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5D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17"/>
    <w:rsid w:val="000666E0"/>
    <w:rsid w:val="000E531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FC73A"/>
  <w15:chartTrackingRefBased/>
  <w15:docId w15:val="{9F5E5FB7-DAF9-4173-8F7D-C7B036DE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2023-05-29T18:24:00Z</dcterms:created>
  <dcterms:modified xsi:type="dcterms:W3CDTF">2023-05-29T18:26:00Z</dcterms:modified>
</cp:coreProperties>
</file>